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6209FA" w:rsidRPr="00B8336D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B8336D">
        <w:rPr>
          <w:rFonts w:ascii="Times New Roman" w:hAnsi="Times New Roman" w:cs="Times New Roman"/>
          <w:sz w:val="32"/>
          <w:szCs w:val="32"/>
        </w:rPr>
        <w:t xml:space="preserve"> </w:t>
      </w:r>
      <w:r w:rsidRPr="00B8336D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</w:rPr>
        <w:t>Составители: А.И.Бородин Л.М.Сафин</w:t>
      </w:r>
    </w:p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  <w:r w:rsidRPr="00E2555B">
        <w:rPr>
          <w:rFonts w:ascii="Times New Roman" w:hAnsi="Times New Roman" w:cs="Times New Roman"/>
          <w:b/>
          <w:bCs/>
          <w:i/>
          <w:iCs/>
          <w:noProof/>
          <w:color w:val="FF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07" o:spid="_x0000_i1025" type="#_x0000_t75" style="width:154.5pt;height:242.25pt;visibility:visible">
            <v:imagedata r:id="rId5" o:title=""/>
          </v:shape>
        </w:pict>
      </w:r>
      <w:r w:rsidRPr="00B8336D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                                </w:t>
      </w:r>
      <w:r w:rsidRPr="00E2555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Рисунок 108" o:spid="_x0000_i1026" type="#_x0000_t75" style="width:281.25pt;height:191.25pt;visibility:visible">
            <v:imagedata r:id="rId6" o:title=""/>
          </v:shape>
        </w:pict>
      </w:r>
    </w:p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</w:p>
    <w:p w:rsidR="006209FA" w:rsidRPr="002C7B9E" w:rsidRDefault="006209FA" w:rsidP="002C7B9E">
      <w:pPr>
        <w:shd w:val="clear" w:color="auto" w:fill="943634"/>
        <w:spacing w:after="0"/>
        <w:ind w:hanging="1560"/>
        <w:jc w:val="center"/>
        <w:rPr>
          <w:rFonts w:ascii="Times New Roman" w:hAnsi="Times New Roman" w:cs="Times New Roman"/>
          <w:color w:val="FF0000"/>
          <w:sz w:val="48"/>
          <w:szCs w:val="48"/>
        </w:rPr>
      </w:pPr>
      <w:r>
        <w:rPr>
          <w:rFonts w:ascii="Times New Roman" w:hAnsi="Times New Roman" w:cs="Times New Roman"/>
          <w:color w:val="FF0000"/>
          <w:sz w:val="48"/>
          <w:szCs w:val="48"/>
        </w:rPr>
        <w:t xml:space="preserve">       </w:t>
      </w:r>
      <w:r w:rsidRPr="002C7B9E">
        <w:rPr>
          <w:rFonts w:ascii="Times New Roman" w:hAnsi="Times New Roman" w:cs="Times New Roman"/>
          <w:color w:val="FF0000"/>
          <w:sz w:val="48"/>
          <w:szCs w:val="48"/>
        </w:rPr>
        <w:t>ОСНОВНАЯ ДОКУМЕНТАЦИЯ</w:t>
      </w:r>
    </w:p>
    <w:p w:rsidR="006209FA" w:rsidRDefault="006209FA" w:rsidP="002C7B9E">
      <w:pPr>
        <w:shd w:val="clear" w:color="auto" w:fill="943634"/>
        <w:spacing w:after="0"/>
        <w:ind w:hanging="1560"/>
        <w:jc w:val="center"/>
        <w:rPr>
          <w:rFonts w:ascii="Times New Roman" w:hAnsi="Times New Roman" w:cs="Times New Roman"/>
          <w:color w:val="FF0000"/>
          <w:sz w:val="48"/>
          <w:szCs w:val="48"/>
        </w:rPr>
      </w:pPr>
      <w:r>
        <w:rPr>
          <w:rFonts w:ascii="Times New Roman" w:hAnsi="Times New Roman" w:cs="Times New Roman"/>
          <w:color w:val="FF0000"/>
          <w:sz w:val="48"/>
          <w:szCs w:val="48"/>
        </w:rPr>
        <w:t xml:space="preserve">       </w:t>
      </w:r>
      <w:r w:rsidRPr="002C7B9E">
        <w:rPr>
          <w:rFonts w:ascii="Times New Roman" w:hAnsi="Times New Roman" w:cs="Times New Roman"/>
          <w:color w:val="FF0000"/>
          <w:sz w:val="48"/>
          <w:szCs w:val="48"/>
        </w:rPr>
        <w:t xml:space="preserve">для начальников Местных штабов </w:t>
      </w:r>
      <w:r>
        <w:rPr>
          <w:rFonts w:ascii="Times New Roman" w:hAnsi="Times New Roman" w:cs="Times New Roman"/>
          <w:color w:val="FF0000"/>
          <w:sz w:val="48"/>
          <w:szCs w:val="48"/>
        </w:rPr>
        <w:t xml:space="preserve"> ВВПОД </w:t>
      </w:r>
      <w:r w:rsidRPr="002C7B9E">
        <w:rPr>
          <w:rFonts w:ascii="Times New Roman" w:hAnsi="Times New Roman" w:cs="Times New Roman"/>
          <w:color w:val="FF0000"/>
          <w:sz w:val="48"/>
          <w:szCs w:val="48"/>
        </w:rPr>
        <w:t>«ЮНАРМИЯ» РТ</w:t>
      </w:r>
    </w:p>
    <w:p w:rsidR="006209FA" w:rsidRPr="002C7B9E" w:rsidRDefault="006209FA" w:rsidP="002C7B9E">
      <w:pPr>
        <w:shd w:val="clear" w:color="auto" w:fill="943634"/>
        <w:spacing w:after="0"/>
        <w:ind w:hanging="1560"/>
        <w:jc w:val="center"/>
        <w:rPr>
          <w:rFonts w:ascii="Times New Roman" w:hAnsi="Times New Roman" w:cs="Times New Roman"/>
          <w:color w:val="FF0000"/>
          <w:sz w:val="48"/>
          <w:szCs w:val="48"/>
        </w:rPr>
      </w:pPr>
    </w:p>
    <w:p w:rsidR="006209FA" w:rsidRDefault="006209FA" w:rsidP="00861403">
      <w:pPr>
        <w:shd w:val="clear" w:color="auto" w:fill="943634"/>
        <w:spacing w:after="0"/>
        <w:ind w:left="-1560" w:firstLine="5813"/>
        <w:rPr>
          <w:noProof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2555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Рисунок 104" o:spid="_x0000_i1027" type="#_x0000_t75" style="width:171.75pt;height:255.75pt;visibility:visible">
            <v:imagedata r:id="rId7" o:title=""/>
          </v:shape>
        </w:pict>
      </w:r>
      <w:r w:rsidRPr="00655A25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                  </w:t>
      </w:r>
    </w:p>
    <w:p w:rsidR="006209FA" w:rsidRPr="002C7B9E" w:rsidRDefault="006209FA" w:rsidP="002C7B9E">
      <w:pPr>
        <w:shd w:val="clear" w:color="auto" w:fill="943634"/>
        <w:spacing w:after="0"/>
        <w:ind w:hanging="15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2C7B9E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t>Казань 2017</w:t>
      </w:r>
    </w:p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2C7B9E">
      <w:pPr>
        <w:shd w:val="clear" w:color="auto" w:fill="943634"/>
        <w:spacing w:after="0"/>
        <w:ind w:hanging="156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1B350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9FA" w:rsidRPr="00750000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0000">
        <w:rPr>
          <w:rFonts w:ascii="Times New Roman" w:hAnsi="Times New Roman" w:cs="Times New Roman"/>
          <w:b/>
          <w:bCs/>
          <w:sz w:val="24"/>
          <w:szCs w:val="24"/>
        </w:rPr>
        <w:t xml:space="preserve">СТРУКТУРА  </w:t>
      </w:r>
    </w:p>
    <w:p w:rsidR="006209FA" w:rsidRPr="00750000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0000">
        <w:rPr>
          <w:rFonts w:ascii="Times New Roman" w:hAnsi="Times New Roman" w:cs="Times New Roman"/>
          <w:b/>
          <w:bCs/>
          <w:sz w:val="24"/>
          <w:szCs w:val="24"/>
        </w:rPr>
        <w:t>РЕГИОНАЛЬНОГО ОТДЕЛЕНИЯ</w:t>
      </w:r>
    </w:p>
    <w:p w:rsidR="006209FA" w:rsidRPr="00750000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0000">
        <w:rPr>
          <w:rFonts w:ascii="Times New Roman" w:hAnsi="Times New Roman" w:cs="Times New Roman"/>
          <w:b/>
          <w:bCs/>
          <w:sz w:val="24"/>
          <w:szCs w:val="24"/>
        </w:rPr>
        <w:t>ВВПОД «ЮНАРМИЯ» РЕСПУБЛИКИ ТАТАРСТАН</w:t>
      </w:r>
    </w:p>
    <w:p w:rsidR="006209FA" w:rsidRPr="00CC69B9" w:rsidRDefault="006209FA" w:rsidP="00750000">
      <w:pPr>
        <w:spacing w:after="0"/>
        <w:ind w:left="708" w:hanging="5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(</w:t>
      </w:r>
      <w:r w:rsidRPr="00CC69B9">
        <w:rPr>
          <w:rFonts w:ascii="Times New Roman" w:hAnsi="Times New Roman" w:cs="Times New Roman"/>
        </w:rPr>
        <w:t>располагается на базе РЦВР</w:t>
      </w:r>
      <w:r>
        <w:rPr>
          <w:rFonts w:ascii="Times New Roman" w:hAnsi="Times New Roman" w:cs="Times New Roman"/>
        </w:rPr>
        <w:t>)</w:t>
      </w:r>
    </w:p>
    <w:p w:rsidR="006209FA" w:rsidRPr="00564D0B" w:rsidRDefault="006209FA" w:rsidP="00750000">
      <w:pPr>
        <w:jc w:val="center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5.7pt;margin-top:22.85pt;width:176.4pt;height:52.75pt;z-index:251641856">
            <v:textbox style="mso-next-textbox:#_x0000_s1026">
              <w:txbxContent>
                <w:p w:rsidR="006209FA" w:rsidRPr="00E92AB4" w:rsidRDefault="006209FA" w:rsidP="00750000">
                  <w:pPr>
                    <w:spacing w:after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AB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Руководитель Регионального</w:t>
                  </w:r>
                </w:p>
                <w:p w:rsidR="006209FA" w:rsidRDefault="006209FA" w:rsidP="00750000">
                  <w:pPr>
                    <w:spacing w:after="0"/>
                    <w:ind w:left="708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AB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отделения ВВПОД «ЮНАРМИЯ» РТ</w:t>
                  </w:r>
                </w:p>
                <w:p w:rsidR="006209FA" w:rsidRDefault="006209FA" w:rsidP="00750000">
                  <w:pPr>
                    <w:spacing w:after="0"/>
                    <w:ind w:left="708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6209FA" w:rsidRDefault="006209FA" w:rsidP="007500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750000">
      <w:pPr>
        <w:pStyle w:val="Heading1"/>
        <w:rPr>
          <w:rFonts w:cs="Times New Roman"/>
          <w:b w:val="0"/>
          <w:bCs w:val="0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36.7pt;margin-top:21.65pt;width:121.5pt;height:15.1pt;z-index:251666432" o:connectortype="straight"/>
        </w:pict>
      </w:r>
      <w:r>
        <w:rPr>
          <w:noProof/>
          <w:lang w:eastAsia="ru-RU"/>
        </w:rPr>
        <w:pict>
          <v:rect id="_x0000_s1028" style="position:absolute;margin-left:358.2pt;margin-top:25.4pt;width:90pt;height:27.3pt;z-index:251640832">
            <v:textbox style="mso-next-textbox:#_x0000_s1028">
              <w:txbxContent>
                <w:p w:rsidR="006209FA" w:rsidRPr="00E92AB4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AB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Бухгалтер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29" type="#_x0000_t32" style="position:absolute;margin-left:236.7pt;margin-top:21.65pt;width:0;height:15.1pt;z-index:251658240" o:connectortype="straight"/>
        </w:pict>
      </w:r>
      <w:r>
        <w:rPr>
          <w:noProof/>
          <w:lang w:eastAsia="ru-RU"/>
        </w:rPr>
        <w:pict>
          <v:shape id="_x0000_s1030" type="#_x0000_t32" style="position:absolute;margin-left:236.7pt;margin-top:25.4pt;width:0;height:2.25pt;z-index:251657216" o:connectortype="straight"/>
        </w:pict>
      </w:r>
      <w:r>
        <w:t xml:space="preserve">              </w:t>
      </w:r>
    </w:p>
    <w:p w:rsidR="006209FA" w:rsidRPr="00C72B0C" w:rsidRDefault="006209FA" w:rsidP="00750000">
      <w:r>
        <w:rPr>
          <w:noProof/>
          <w:lang w:eastAsia="ru-RU"/>
        </w:rPr>
        <w:pict>
          <v:rect id="_x0000_s1031" style="position:absolute;margin-left:150.45pt;margin-top:6.35pt;width:163.5pt;height:35.85pt;z-index:251639808">
            <v:textbox style="mso-next-textbox:#_x0000_s1031">
              <w:txbxContent>
                <w:p w:rsidR="006209FA" w:rsidRPr="00E92AB4" w:rsidRDefault="006209FA" w:rsidP="0075000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E92AB4">
                    <w:rPr>
                      <w:rFonts w:ascii="Times New Roman" w:hAnsi="Times New Roman" w:cs="Times New Roman"/>
                      <w:b/>
                      <w:bCs/>
                    </w:rPr>
                    <w:t>Заместитель руководителя –</w:t>
                  </w:r>
                </w:p>
                <w:p w:rsidR="006209FA" w:rsidRPr="00E92AB4" w:rsidRDefault="006209FA" w:rsidP="0075000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E92AB4">
                    <w:rPr>
                      <w:rFonts w:ascii="Times New Roman" w:hAnsi="Times New Roman" w:cs="Times New Roman"/>
                      <w:b/>
                      <w:bCs/>
                    </w:rPr>
                    <w:t>Начальник штаба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2" type="#_x0000_t32" style="position:absolute;margin-left:101.7pt;margin-top:22.25pt;width:48.75pt;height:15.9pt;flip:x;z-index:251667456" o:connectortype="straight"/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33" type="#_x0000_t32" style="position:absolute;margin-left:231.45pt;margin-top:18.8pt;width:136.5pt;height:18.75pt;z-index:251671552" o:connectortype="straight"/>
        </w:pict>
      </w:r>
      <w:r>
        <w:rPr>
          <w:noProof/>
          <w:lang w:eastAsia="ru-RU"/>
        </w:rPr>
        <w:pict>
          <v:shape id="_x0000_s1034" type="#_x0000_t32" style="position:absolute;margin-left:101.7pt;margin-top:18.8pt;width:129.75pt;height:18.75pt;flip:x;z-index:251670528" o:connectortype="straight"/>
        </w:pict>
      </w:r>
      <w:r>
        <w:rPr>
          <w:noProof/>
          <w:lang w:eastAsia="ru-RU"/>
        </w:rPr>
        <w:pict>
          <v:shape id="_x0000_s1035" type="#_x0000_t32" style="position:absolute;margin-left:15.45pt;margin-top:18.8pt;width:3in;height:18.75pt;flip:x;z-index:251669504" o:connectortype="straight"/>
        </w:pict>
      </w:r>
      <w:r>
        <w:rPr>
          <w:noProof/>
          <w:lang w:eastAsia="ru-RU"/>
        </w:rPr>
        <w:pict>
          <v:shape id="_x0000_s1036" type="#_x0000_t32" style="position:absolute;margin-left:231.45pt;margin-top:18.8pt;width:0;height:18.75pt;z-index:251668480" o:connectortype="straight"/>
        </w:pict>
      </w:r>
      <w:r>
        <w:rPr>
          <w:noProof/>
          <w:lang w:eastAsia="ru-RU"/>
        </w:rPr>
        <w:pict>
          <v:shape id="_x0000_s1037" type="#_x0000_t202" style="position:absolute;margin-left:15.45pt;margin-top:7.1pt;width:86.25pt;height:23.25pt;z-index:251646976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Водитель</w:t>
                  </w:r>
                </w:p>
              </w:txbxContent>
            </v:textbox>
          </v:shape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38" type="#_x0000_t202" style="position:absolute;margin-left:-65.55pt;margin-top:14.1pt;width:96pt;height:22.8pt;z-index:251643904">
            <v:textbox style="mso-next-textbox:#_x0000_s1038">
              <w:txbxContent>
                <w:p w:rsidR="006209FA" w:rsidRPr="007246E2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246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Програ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</w:t>
                  </w:r>
                  <w:r w:rsidRPr="007246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мист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9" type="#_x0000_t202" style="position:absolute;margin-left:40.95pt;margin-top:14.1pt;width:130.5pt;height:22.8pt;z-index:251644928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Специалист- методист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0" type="#_x0000_t202" style="position:absolute;margin-left:178.95pt;margin-top:14.1pt;width:160.5pt;height:22.8pt;z-index:251645952">
            <v:textbox>
              <w:txbxContent>
                <w:p w:rsidR="006209FA" w:rsidRPr="00C72B0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Специалист - организатор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1" type="#_x0000_t202" style="position:absolute;margin-left:367.95pt;margin-top:3pt;width:126pt;height:21.75pt;z-index:251642880">
            <v:textbox style="mso-next-textbox:#_x0000_s1041"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Делопроизводитель</w:t>
                  </w:r>
                </w:p>
              </w:txbxContent>
            </v:textbox>
          </v:shape>
        </w:pict>
      </w:r>
    </w:p>
    <w:p w:rsidR="006209FA" w:rsidRPr="00C72B0C" w:rsidRDefault="006209FA" w:rsidP="00750000"/>
    <w:p w:rsidR="006209FA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6209FA" w:rsidRPr="00C6365A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C6365A">
        <w:rPr>
          <w:rFonts w:ascii="Times New Roman" w:hAnsi="Times New Roman" w:cs="Times New Roman"/>
          <w:b/>
          <w:bCs/>
        </w:rPr>
        <w:t>СТРУКТУРА</w:t>
      </w:r>
    </w:p>
    <w:p w:rsidR="006209FA" w:rsidRPr="00C6365A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C6365A">
        <w:rPr>
          <w:rFonts w:ascii="Times New Roman" w:hAnsi="Times New Roman" w:cs="Times New Roman"/>
          <w:b/>
          <w:bCs/>
        </w:rPr>
        <w:t xml:space="preserve">Местного штаба в муниципальном районе </w:t>
      </w:r>
    </w:p>
    <w:p w:rsidR="006209FA" w:rsidRDefault="006209FA" w:rsidP="00750000">
      <w:pPr>
        <w:spacing w:after="0"/>
        <w:jc w:val="center"/>
        <w:rPr>
          <w:rFonts w:ascii="Times New Roman" w:hAnsi="Times New Roman" w:cs="Times New Roman"/>
        </w:rPr>
      </w:pPr>
      <w:r w:rsidRPr="00C6365A">
        <w:rPr>
          <w:rFonts w:ascii="Times New Roman" w:hAnsi="Times New Roman" w:cs="Times New Roman"/>
        </w:rPr>
        <w:t>(располагается в ЦВР муниципального района</w:t>
      </w:r>
      <w:r>
        <w:rPr>
          <w:rFonts w:ascii="Times New Roman" w:hAnsi="Times New Roman" w:cs="Times New Roman"/>
        </w:rPr>
        <w:t xml:space="preserve"> или в пилотной школе</w:t>
      </w:r>
      <w:r w:rsidRPr="00C6365A">
        <w:rPr>
          <w:rFonts w:ascii="Times New Roman" w:hAnsi="Times New Roman" w:cs="Times New Roman"/>
        </w:rPr>
        <w:t>)</w:t>
      </w:r>
    </w:p>
    <w:p w:rsidR="006209FA" w:rsidRPr="00C6365A" w:rsidRDefault="006209FA" w:rsidP="00750000">
      <w:pPr>
        <w:spacing w:after="0"/>
        <w:jc w:val="center"/>
        <w:rPr>
          <w:rFonts w:ascii="Times New Roman" w:hAnsi="Times New Roman" w:cs="Times New Roman"/>
        </w:rPr>
      </w:pPr>
    </w:p>
    <w:p w:rsidR="006209FA" w:rsidRPr="00C6365A" w:rsidRDefault="006209FA" w:rsidP="00750000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pict>
          <v:shape id="_x0000_s1042" type="#_x0000_t202" style="position:absolute;margin-left:175.2pt;margin-top:3.2pt;width:108pt;height:37.5pt;z-index:251648000">
            <v:textbox>
              <w:txbxContent>
                <w:p w:rsidR="006209FA" w:rsidRPr="00C72B0C" w:rsidRDefault="006209FA" w:rsidP="0075000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Руководитель</w:t>
                  </w:r>
                </w:p>
                <w:p w:rsidR="006209FA" w:rsidRPr="00C72B0C" w:rsidRDefault="006209FA" w:rsidP="0075000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Местного штаба</w:t>
                  </w:r>
                </w:p>
              </w:txbxContent>
            </v:textbox>
          </v:shape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43" type="#_x0000_t32" style="position:absolute;margin-left:69.45pt;margin-top:18.05pt;width:162pt;height:13.4pt;flip:x;z-index:251661312" o:connectortype="straight"/>
        </w:pict>
      </w:r>
      <w:r>
        <w:rPr>
          <w:noProof/>
          <w:lang w:eastAsia="ru-RU"/>
        </w:rPr>
        <w:pict>
          <v:shape id="_x0000_s1044" type="#_x0000_t32" style="position:absolute;margin-left:231.45pt;margin-top:18.05pt;width:163.5pt;height:13.4pt;z-index:251660288" o:connectortype="straight"/>
        </w:pict>
      </w:r>
      <w:r>
        <w:rPr>
          <w:noProof/>
          <w:lang w:eastAsia="ru-RU"/>
        </w:rPr>
        <w:pict>
          <v:shape id="_x0000_s1045" type="#_x0000_t32" style="position:absolute;margin-left:231.45pt;margin-top:18.05pt;width:0;height:13.4pt;z-index:251659264" o:connectortype="straight"/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46" type="#_x0000_t202" style="position:absolute;margin-left:307.2pt;margin-top:8.05pt;width:150.75pt;height:22.5pt;z-index:251651072">
            <v:textbox>
              <w:txbxContent>
                <w:p w:rsidR="006209FA" w:rsidRPr="00C72B0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Специалист - программист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7" type="#_x0000_t202" style="position:absolute;margin-left:150.45pt;margin-top:8.05pt;width:146.25pt;height:22.5pt;z-index:251650048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Специалист - организатор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48" type="#_x0000_t202" style="position:absolute;margin-left:23.7pt;margin-top:8.05pt;width:117.15pt;height:22.5pt;z-index:251649024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Делопроизводитель</w:t>
                  </w:r>
                </w:p>
              </w:txbxContent>
            </v:textbox>
          </v:shape>
        </w:pict>
      </w:r>
    </w:p>
    <w:p w:rsidR="006209FA" w:rsidRPr="00C72B0C" w:rsidRDefault="006209FA" w:rsidP="00750000"/>
    <w:p w:rsidR="006209FA" w:rsidRPr="00F95287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95287">
        <w:rPr>
          <w:rFonts w:ascii="Times New Roman" w:hAnsi="Times New Roman" w:cs="Times New Roman"/>
          <w:b/>
          <w:bCs/>
        </w:rPr>
        <w:t>Структура</w:t>
      </w:r>
    </w:p>
    <w:p w:rsidR="006209FA" w:rsidRPr="00F95287" w:rsidRDefault="006209FA" w:rsidP="0075000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95287">
        <w:rPr>
          <w:rFonts w:ascii="Times New Roman" w:hAnsi="Times New Roman" w:cs="Times New Roman"/>
          <w:b/>
          <w:bCs/>
        </w:rPr>
        <w:t xml:space="preserve">юнармейского отряда </w:t>
      </w:r>
    </w:p>
    <w:p w:rsidR="006209FA" w:rsidRPr="00F95287" w:rsidRDefault="006209FA" w:rsidP="00750000">
      <w:pPr>
        <w:spacing w:after="0"/>
        <w:rPr>
          <w:rFonts w:ascii="Times New Roman" w:hAnsi="Times New Roman" w:cs="Times New Roman"/>
        </w:rPr>
      </w:pPr>
      <w:r w:rsidRPr="00F95287">
        <w:rPr>
          <w:rFonts w:ascii="Times New Roman" w:hAnsi="Times New Roman" w:cs="Times New Roman"/>
        </w:rPr>
        <w:t>(располагается в общеобразовательных учебных заведениях и военно-патриотических клубах)</w:t>
      </w:r>
    </w:p>
    <w:p w:rsidR="006209FA" w:rsidRPr="00C72B0C" w:rsidRDefault="006209FA" w:rsidP="00750000">
      <w:r>
        <w:rPr>
          <w:noProof/>
          <w:lang w:eastAsia="ru-RU"/>
        </w:rPr>
        <w:pict>
          <v:shape id="_x0000_s1049" type="#_x0000_t202" style="position:absolute;margin-left:183.45pt;margin-top:13.5pt;width:92.25pt;height:33.75pt;z-index:251652096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Юнармейский отряд</w:t>
                  </w:r>
                </w:p>
              </w:txbxContent>
            </v:textbox>
          </v:shape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50" type="#_x0000_t202" style="position:absolute;margin-left:15.45pt;margin-top:19.55pt;width:139.5pt;height:33.25pt;z-index:251662336">
            <v:textbox>
              <w:txbxContent>
                <w:p w:rsidR="006209FA" w:rsidRDefault="006209FA" w:rsidP="0075000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DF4204">
                    <w:rPr>
                      <w:rFonts w:ascii="Times New Roman" w:hAnsi="Times New Roman" w:cs="Times New Roman"/>
                      <w:b/>
                      <w:bCs/>
                    </w:rPr>
                    <w:t>Координатор</w:t>
                  </w:r>
                </w:p>
                <w:p w:rsidR="006209FA" w:rsidRPr="0022388A" w:rsidRDefault="006209FA" w:rsidP="0075000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22388A">
                    <w:rPr>
                      <w:rFonts w:ascii="Times New Roman" w:hAnsi="Times New Roman" w:cs="Times New Roman"/>
                    </w:rPr>
                    <w:t xml:space="preserve">(из </w:t>
                  </w:r>
                  <w:r>
                    <w:rPr>
                      <w:rFonts w:ascii="Times New Roman" w:hAnsi="Times New Roman" w:cs="Times New Roman"/>
                    </w:rPr>
                    <w:t>числа преподавателей)</w:t>
                  </w:r>
                </w:p>
              </w:txbxContent>
            </v:textbox>
          </v:shape>
        </w:pict>
      </w:r>
    </w:p>
    <w:p w:rsidR="006209FA" w:rsidRDefault="006209FA" w:rsidP="00750000">
      <w:r>
        <w:rPr>
          <w:noProof/>
          <w:lang w:eastAsia="ru-RU"/>
        </w:rPr>
        <w:pict>
          <v:shape id="_x0000_s1051" type="#_x0000_t32" style="position:absolute;margin-left:271.2pt;margin-top:23pt;width:36pt;height:0;flip:x;z-index:251673600" o:connectortype="straight"/>
        </w:pict>
      </w:r>
      <w:r>
        <w:rPr>
          <w:noProof/>
          <w:lang w:eastAsia="ru-RU"/>
        </w:rPr>
        <w:pict>
          <v:shape id="_x0000_s1052" type="#_x0000_t32" style="position:absolute;margin-left:154.95pt;margin-top:13.45pt;width:28.5pt;height:9.55pt;z-index:251672576" o:connectortype="straight"/>
        </w:pict>
      </w:r>
      <w:r>
        <w:rPr>
          <w:noProof/>
          <w:lang w:eastAsia="ru-RU"/>
        </w:rPr>
        <w:pict>
          <v:shape id="_x0000_s1053" type="#_x0000_t202" style="position:absolute;margin-left:307.2pt;margin-top:13.45pt;width:87.75pt;height:22.15pt;z-index:251654144">
            <v:textbox style="mso-next-textbox:#_x0000_s1053">
              <w:txbxContent>
                <w:p w:rsidR="006209FA" w:rsidRPr="00C72B0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Актив отряда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4" type="#_x0000_t32" style="position:absolute;margin-left:231.45pt;margin-top:.4pt;width:0;height:13.05pt;z-index:251663360" o:connectortype="straight"/>
        </w:pict>
      </w:r>
      <w:r>
        <w:rPr>
          <w:noProof/>
          <w:lang w:eastAsia="ru-RU"/>
        </w:rPr>
        <w:pict>
          <v:shape id="_x0000_s1055" type="#_x0000_t202" style="position:absolute;margin-left:183.45pt;margin-top:13.45pt;width:87.75pt;height:22.15pt;z-index:251653120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 xml:space="preserve">Совет 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 xml:space="preserve"> </w:t>
                  </w: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отряда</w:t>
                  </w:r>
                </w:p>
              </w:txbxContent>
            </v:textbox>
          </v:shape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56" type="#_x0000_t32" style="position:absolute;margin-left:231.45pt;margin-top:12.15pt;width:0;height:10.55pt;z-index:251674624" o:connectortype="straight"/>
        </w:pict>
      </w:r>
      <w:r>
        <w:rPr>
          <w:noProof/>
          <w:lang w:eastAsia="ru-RU"/>
        </w:rPr>
        <w:pict>
          <v:shape id="_x0000_s1057" type="#_x0000_t202" style="position:absolute;margin-left:163.2pt;margin-top:22.7pt;width:124.5pt;height:21pt;z-index:251655168">
            <v:textbox>
              <w:txbxContent>
                <w:p w:rsidR="006209FA" w:rsidRPr="00C72B0C" w:rsidRDefault="006209FA" w:rsidP="0075000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Командир отряда</w:t>
                  </w:r>
                </w:p>
              </w:txbxContent>
            </v:textbox>
          </v:shape>
        </w:pict>
      </w:r>
    </w:p>
    <w:p w:rsidR="006209FA" w:rsidRPr="00C72B0C" w:rsidRDefault="006209FA" w:rsidP="00750000">
      <w:r>
        <w:rPr>
          <w:noProof/>
          <w:lang w:eastAsia="ru-RU"/>
        </w:rPr>
        <w:pict>
          <v:shape id="_x0000_s1058" type="#_x0000_t32" style="position:absolute;margin-left:231.45pt;margin-top:20.3pt;width:0;height:8.35pt;z-index:251675648" o:connectortype="straight"/>
        </w:pict>
      </w: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pict>
          <v:shape id="_x0000_s1059" type="#_x0000_t202" style="position:absolute;margin-left:171.45pt;margin-top:5.2pt;width:111.75pt;height:41.25pt;z-index:251664384">
            <v:textbox>
              <w:txbxContent>
                <w:p w:rsidR="006209FA" w:rsidRPr="0062357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62357C">
                    <w:rPr>
                      <w:rFonts w:ascii="Times New Roman" w:hAnsi="Times New Roman" w:cs="Times New Roman"/>
                      <w:b/>
                      <w:bCs/>
                    </w:rPr>
                    <w:t>Заместитель командира отряда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60" type="#_x0000_t202" style="position:absolute;margin-left:344.7pt;margin-top:5.2pt;width:124.5pt;height:22.8pt;z-index:251656192">
            <v:textbox>
              <w:txbxContent>
                <w:p w:rsidR="006209FA" w:rsidRPr="00C72B0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C72B0C">
                    <w:rPr>
                      <w:rFonts w:ascii="Times New Roman" w:hAnsi="Times New Roman" w:cs="Times New Roman"/>
                      <w:b/>
                      <w:bCs/>
                    </w:rPr>
                    <w:t>Командир отделения</w:t>
                  </w:r>
                </w:p>
              </w:txbxContent>
            </v:textbox>
          </v:shape>
        </w:pict>
      </w: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pict>
          <v:shape id="_x0000_s1061" type="#_x0000_t32" style="position:absolute;margin-left:283.2pt;margin-top:2.65pt;width:61.5pt;height:11.55pt;flip:y;z-index:251676672" o:connectortype="straight"/>
        </w:pict>
      </w: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pict>
          <v:shape id="_x0000_s1062" type="#_x0000_t32" style="position:absolute;margin-left:405.45pt;margin-top:.4pt;width:0;height:8.7pt;z-index:251677696" o:connectortype="straight"/>
        </w:pict>
      </w:r>
      <w:r>
        <w:rPr>
          <w:noProof/>
          <w:lang w:eastAsia="ru-RU"/>
        </w:rPr>
        <w:pict>
          <v:shape id="_x0000_s1063" type="#_x0000_t202" style="position:absolute;margin-left:335.7pt;margin-top:9.1pt;width:147.75pt;height:26.25pt;z-index:251665408">
            <v:textbox>
              <w:txbxContent>
                <w:p w:rsidR="006209FA" w:rsidRPr="0062357C" w:rsidRDefault="006209FA" w:rsidP="00750000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62357C">
                    <w:rPr>
                      <w:rFonts w:ascii="Times New Roman" w:hAnsi="Times New Roman" w:cs="Times New Roman"/>
                      <w:b/>
                      <w:bCs/>
                    </w:rPr>
                    <w:t xml:space="preserve">Отделение </w:t>
                  </w:r>
                  <w:r w:rsidRPr="0062357C">
                    <w:rPr>
                      <w:rFonts w:ascii="Times New Roman" w:hAnsi="Times New Roman" w:cs="Times New Roman"/>
                    </w:rPr>
                    <w:t>(учебный класс)</w:t>
                  </w:r>
                </w:p>
              </w:txbxContent>
            </v:textbox>
          </v:shape>
        </w:pict>
      </w: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750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1B350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1B350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09FA" w:rsidRPr="001B350C" w:rsidRDefault="006209FA" w:rsidP="007500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350C">
        <w:rPr>
          <w:rFonts w:ascii="Times New Roman" w:hAnsi="Times New Roman" w:cs="Times New Roman"/>
          <w:sz w:val="24"/>
          <w:szCs w:val="24"/>
        </w:rPr>
        <w:t>Положение рассмотрено и утверждено</w:t>
      </w:r>
    </w:p>
    <w:p w:rsidR="006209FA" w:rsidRPr="001B350C" w:rsidRDefault="006209FA" w:rsidP="001B35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на штабе РО ВВПОД  «ЮНАРМИЯ» РТ от 16.03.2017г.</w:t>
      </w:r>
    </w:p>
    <w:p w:rsidR="006209FA" w:rsidRDefault="006209FA" w:rsidP="001B350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1B350C">
      <w:pPr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1B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6209FA" w:rsidRDefault="006209FA"/>
    <w:p w:rsidR="006209FA" w:rsidRDefault="006209FA"/>
    <w:p w:rsidR="006209FA" w:rsidRDefault="006209FA"/>
    <w:p w:rsidR="006209FA" w:rsidRDefault="006209FA"/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006DF">
        <w:rPr>
          <w:rFonts w:ascii="Times New Roman" w:hAnsi="Times New Roman" w:cs="Times New Roman"/>
          <w:b/>
          <w:bCs/>
          <w:sz w:val="32"/>
          <w:szCs w:val="32"/>
        </w:rPr>
        <w:t>ПОЛОЖЕНИЕ О ЮНАРМЕЙСКОМ ОТРЯДЕ</w:t>
      </w: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06DF">
        <w:rPr>
          <w:rFonts w:ascii="Times New Roman" w:hAnsi="Times New Roman" w:cs="Times New Roman"/>
          <w:b/>
          <w:bCs/>
          <w:sz w:val="24"/>
          <w:szCs w:val="24"/>
        </w:rPr>
        <w:t>Казань 2017 г.</w:t>
      </w: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9FA" w:rsidRDefault="006209FA" w:rsidP="001006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9FA" w:rsidRDefault="006209FA" w:rsidP="001006DF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ПОЛОЖЕНИЕ </w:t>
      </w:r>
    </w:p>
    <w:p w:rsidR="006209FA" w:rsidRPr="00CF12CD" w:rsidRDefault="006209FA" w:rsidP="00CF12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Настоящее Положение о юнармейском отряде (далее – Положение) определяет порядок формирования и организацию деятельности юнармейского отряда Всероссийского детско-юношеского военн</w:t>
      </w:r>
      <w:r>
        <w:rPr>
          <w:rFonts w:ascii="Times New Roman" w:hAnsi="Times New Roman" w:cs="Times New Roman"/>
          <w:sz w:val="28"/>
          <w:szCs w:val="28"/>
        </w:rPr>
        <w:t>о-патриотического общественного</w:t>
      </w:r>
      <w:r w:rsidRPr="00CF12CD">
        <w:rPr>
          <w:rFonts w:ascii="Times New Roman" w:hAnsi="Times New Roman" w:cs="Times New Roman"/>
          <w:sz w:val="28"/>
          <w:szCs w:val="28"/>
        </w:rPr>
        <w:t xml:space="preserve"> движения «ЮНАРМИЯ» (далее – ВВПОД «ЮНАРМИЯ»).</w:t>
      </w:r>
    </w:p>
    <w:p w:rsidR="006209FA" w:rsidRDefault="006209FA" w:rsidP="00CF12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Юнармейский отряд – первичная форма организации Участников юнармейского движения создаваемая на базе общеобразовательных учебных заведений  для организации работы по направлениям, согласно целям и задачам стоящими перед ВВПОД «ЮНАРМИЯ».</w:t>
      </w:r>
    </w:p>
    <w:p w:rsidR="006209FA" w:rsidRDefault="006209FA" w:rsidP="00CF12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отрядов, руководство и контроль за их деятельностью, осуществляет местное отделение ВВПОД «ЮНАРМИЯ» РТ.</w:t>
      </w:r>
    </w:p>
    <w:p w:rsidR="006209FA" w:rsidRDefault="006209FA" w:rsidP="00CF12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Непосредственное руководство  и повседневную работу с юнармейским отрядом осуществляет координатор – лицо (представитель общеобразовательного учебного заведения), назначаемый приказом руководителя соответствующей организации.</w:t>
      </w:r>
    </w:p>
    <w:p w:rsidR="006209FA" w:rsidRDefault="006209FA" w:rsidP="00CF12CD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CF12CD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ПРИЕМА И УЧЕТА ЮНАРМЕЙЦЕВ</w:t>
      </w:r>
    </w:p>
    <w:p w:rsidR="006209FA" w:rsidRDefault="006209FA" w:rsidP="004802D2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участников в юнармейский отряд осуществляется на основания заявления: ребенок младше 14 лет (письменное согласие законных представителей – Приложение №1) , старше 14 лет (на  основании личного заявления) на имя координатора юнармейского отряда (Приложение №2).</w:t>
      </w:r>
    </w:p>
    <w:p w:rsidR="006209FA" w:rsidRDefault="006209FA" w:rsidP="004802D2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вступлении кандидат предоставляет:</w:t>
      </w:r>
    </w:p>
    <w:p w:rsidR="006209FA" w:rsidRDefault="006209FA" w:rsidP="00183FF3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анкету участника (Приложение №3)  медицинское заключение о принадлежности к медицинской группе (согласно Приложению №4 Приказа МЗ РФ от 21.12.2012г. №1346н), две фотографии 3х4.</w:t>
      </w:r>
    </w:p>
    <w:p w:rsidR="006209FA" w:rsidRDefault="006209FA" w:rsidP="004802D2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принятия заявления координатор юнармейского отряда составляет общий список кандидатов и передает их в штаб местного отделения «ЮНАРМИИ» РТ, для согласования даты и места приведения к Торжественной клятве детей (Приложение №8).</w:t>
      </w:r>
    </w:p>
    <w:p w:rsidR="006209FA" w:rsidRDefault="006209FA" w:rsidP="004802D2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местного штаба «ЮНАРМИИ» РТ определяет время заседания местного штаба и на рассмотрение выносит вопрос о утверждении списков кандидатов, полученных от координаторов юнармейских отрядов и назначает дату для приведения к Торжественной клятве. Все это оформляется Протоколом заседания местного штаба (Приложение №9).</w:t>
      </w:r>
    </w:p>
    <w:p w:rsidR="006209FA" w:rsidRDefault="006209FA" w:rsidP="004802D2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назначенный решением местного штаба ВВПОД «ЮНАРМИИ» РТ день проводится процедура принятия детей в «ЮНАРМИЮ» (Приложение№4).</w:t>
      </w:r>
    </w:p>
    <w:p w:rsidR="006209FA" w:rsidRDefault="006209FA" w:rsidP="008606F6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Порядок учета юнармейцев.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2.1.2. На каждого участника юнармейского движения (Участник) формируется личное дело с пакетом документов (заявление,</w:t>
      </w:r>
      <w:r w:rsidRPr="007615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согласие родителей, анкета, медицинские документы, достижения, награды и т.д.) и хранится в «Комнате юнармейца» в общеобразовательном учебном заведении, копия в  местном штабе ВВПОД «ЮНАРМИЯ» РТ. 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2.1.3. Для повседневной работы  юнармейского отряда и его актива  в их распоряжение формируется  «Комната юнармейца», служебное помещение, расположенное  в общеобразовательном заведении  (Приложение №5).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2.1.4. При приеме участников в Движение его данные сотрудниками местного штаба вносятся в электронный Всероссийский реестр юнармейцев, база которого находится на официальном сайте организации.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2.1.5. Региональное отделение ВВПОД «ЮНАРМИЯ» РТ выдает членский билет юнармейца установленного образца и регистрируют выдачу данного документа в Журнале регистрации.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Порядок выхода или исключения из числа юнармейцев.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2.3.1. Участник  с учетом личных или семейных обстоятельств может инициативно выйти из членов Движения, написав заявление на имя координатора юнармейского отряда. Данное заявление рассматривается на Совете юнармейского отряда и оформляется Протоколом. 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2.3.2. Участник, достигший предельного возраста (18 лет) автоматически исключается из членов «юнармейского движения.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2.3.3. Участник за неоднократные или грубые дисциплинарные проступки может быть исключен из рядов юнармейского движения.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2.3.4. Для исключения Участника координатор созывает Совет юнармейского отряда, на котором рассматривается вопрос об исключении данного лица из членов «ЮНАРМИИ».  Решение принимается простым большинством голосов, принимавших участие в голосовании. Копия Протокола направляется начальнику местного штаба на утверждение. Данное решение хранится в местном штабе.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2.3.5. Лицо, в отношении которого принято решение об исключении из числа членов юнармейского движения вправе написать заявление на имя начальника Регионального отделения о пересмотре данного вопроса. 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2.3.6. При положительном решении исключенное лицо может быть восстановлено в рядах «ЮНАРМИИ», с испытательным сроком на 6 месяцев.</w:t>
      </w:r>
    </w:p>
    <w:p w:rsidR="006209FA" w:rsidRDefault="006209FA" w:rsidP="00761508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722263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ПРАВА И ОБЯЗАННОСТИ ЮНАРМЕЙЦА</w:t>
      </w:r>
    </w:p>
    <w:p w:rsidR="006209FA" w:rsidRDefault="006209FA" w:rsidP="00722263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 имеет право:</w:t>
      </w:r>
    </w:p>
    <w:p w:rsidR="006209FA" w:rsidRDefault="006209FA" w:rsidP="00722263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избирать и быть избранным командиром, заместителем командира юнармейского отряда, командиром отделения;</w:t>
      </w:r>
    </w:p>
    <w:p w:rsidR="006209FA" w:rsidRDefault="006209FA" w:rsidP="00722263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вносить предложения, свободно обсуждать вопросы, относящиеся к деятельности юнармейского отряда и Движения в целом, открыто высказывать и отстаивать свое мнение, до принятия общего решения;</w:t>
      </w:r>
    </w:p>
    <w:p w:rsidR="006209FA" w:rsidRDefault="006209FA" w:rsidP="00722263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лично участвовать на Слетах Движения, собраниях отряда, местного штаба;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Участник обязан: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- активно участвовать в работе отряда, мероприятиях и акциях, проводимых ВВПОД «ЮНАРМИЯ»;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- повышать свои знания по всем предметам обучения, расширять свой интеллектуальный кругозор;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- не реже одного раза в два года проходить тестирование и сдавать нормы ГТО (по состоянию здоровья);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- выполнять  решения руководящих органов юнармейского отряда и Движения в целом;</w:t>
      </w:r>
    </w:p>
    <w:p w:rsidR="006209FA" w:rsidRDefault="006209FA" w:rsidP="00722263">
      <w:pPr>
        <w:pStyle w:val="ListParagraph"/>
        <w:ind w:left="1080" w:hanging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6209FA" w:rsidRDefault="006209FA" w:rsidP="004D67CD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И ПОРЯДОК ФОРМИРОВАНИЯ</w:t>
      </w:r>
    </w:p>
    <w:p w:rsidR="006209FA" w:rsidRDefault="006209FA" w:rsidP="004D67CD">
      <w:pPr>
        <w:pStyle w:val="ListParagraph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ЮНАРМЕЙСКОГО ОТРЯДА</w:t>
      </w:r>
    </w:p>
    <w:p w:rsidR="006209FA" w:rsidRDefault="006209FA" w:rsidP="004D67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Юнармейский</w:t>
      </w:r>
      <w:r>
        <w:rPr>
          <w:rFonts w:ascii="Times New Roman" w:hAnsi="Times New Roman" w:cs="Times New Roman"/>
          <w:sz w:val="28"/>
          <w:szCs w:val="28"/>
        </w:rPr>
        <w:tab/>
        <w:t xml:space="preserve"> отряд состоит из  отделений отряда, руководство которым осуществляет командир отряда.</w:t>
      </w:r>
    </w:p>
    <w:p w:rsidR="006209FA" w:rsidRDefault="006209FA" w:rsidP="004D67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Руководящим и принимающим общие решения по компетенции юнармейского отряда является Совет отряда, в состав которого входят: координатор отряда, командир отряда, заместитель  командира отряда, командиры отделений и актив отряда.</w:t>
      </w:r>
    </w:p>
    <w:p w:rsidR="006209FA" w:rsidRDefault="006209FA" w:rsidP="004D67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Координатор отряда (Координатор) назначается на эту должность приказом руководителя данного учебного заведения из числа действующих  преподавателей или сотрудников. </w:t>
      </w:r>
    </w:p>
    <w:p w:rsidR="006209FA" w:rsidRDefault="006209FA" w:rsidP="004D67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 на координатора юнармейского отряда и копия приказа о его назначении направляются в местный штаб ВВПОД «ЮНАРМИИ» РТ.</w:t>
      </w:r>
    </w:p>
    <w:p w:rsidR="006209FA" w:rsidRDefault="006209FA" w:rsidP="004D67CD">
      <w:pPr>
        <w:pStyle w:val="ListParagraph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Координатор: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организует работу по созданию и формированию юнармейского отряда;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представляет в местный штаб ВВПОД «ЮНАРМИИ» РТ заявление и анкеты кандидатов в юнармейское движение;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готовит представление об исключении из Участника из юнармейского отряда;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оказывает методическую и практическую помощь в организации и проведении мероприятий юнармейского отряда;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представляет интересы юнармейского отряда при заседании  местного штаба;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организует и проводит собрание юнармейского отряда (не реже одного раза в месяц). Собрание считается правомочным при присутствии 2\3 членов отряда; 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ведет всю официальную документацию  по юнармейскому отряду и личным делам юнармейцев;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вносит на рассмотрение Совета юнармейского отряда кандидатуры на должность командира отряда, его заместителя и командиров отделения;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формирует план юнармейского отряда и согласует его с местным штабом ВВПОД «ЮНАРМИЯ» РТ;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поддерживает контакты с родителями или их замещающими.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Командир юнармейского отряда, его заместитель и командиры отделений  избираются по согласованию с руководителем учебного заведения  из числа наиболее грамотных, активных, физически закаленных юнармейцев на общем собрании простым большинством голосов из числа присутствующих. И утверждается на Совете юнармейского отряда. Данное решение оформляется Протоколом общего собрания и хранится у координатора.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Актив юнармейского отряда представляет собой группу из числа наиболее активных, инициативных и подготовленных юнармейцев, которые являются резервом на выдвижение в руководящие структуры юнармейского отряда.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4.8. Начальник местного штаба по согласованию с руководством регионального Штаба выдает каждому юнармейцу удостоверение единого образца. Порядок выдачи и учет юнармейцев ведется в Журнале (Приложение№7).</w:t>
      </w: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6209FA" w:rsidRPr="006F376F" w:rsidRDefault="006209FA" w:rsidP="006C4B53">
      <w:pPr>
        <w:spacing w:after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7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Для тех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Pr="006F376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кому до 14 лет</w:t>
      </w:r>
    </w:p>
    <w:p w:rsidR="006209FA" w:rsidRPr="006F376F" w:rsidRDefault="006209FA" w:rsidP="006C4B53">
      <w:pPr>
        <w:spacing w:after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209FA" w:rsidRPr="00404E5F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404E5F">
        <w:rPr>
          <w:rFonts w:ascii="Times New Roman" w:hAnsi="Times New Roman" w:cs="Times New Roman"/>
          <w:sz w:val="28"/>
          <w:szCs w:val="28"/>
        </w:rPr>
        <w:t xml:space="preserve">В местный штаб </w:t>
      </w:r>
    </w:p>
    <w:p w:rsidR="006209FA" w:rsidRPr="00404E5F" w:rsidRDefault="006209FA" w:rsidP="006C4B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      Всероссийского детско-юношеского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общественного движения «ЮНАРМИЯ»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Республики Татарстан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>Место</w:t>
      </w:r>
      <w:r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6209FA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6209FA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6209FA" w:rsidRPr="006C4B53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6C4B5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6C4B53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6209FA" w:rsidRPr="006C4B53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9FA" w:rsidRPr="00CF1738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1738"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1738">
        <w:rPr>
          <w:rFonts w:ascii="Times New Roman" w:hAnsi="Times New Roman" w:cs="Times New Roman"/>
          <w:b/>
          <w:bCs/>
          <w:sz w:val="28"/>
          <w:szCs w:val="28"/>
        </w:rPr>
        <w:tab/>
        <w:t>о вступлении в Всероссийское детско-юношеское военно-патриотическое общественное движение «ЮНАРМИЯ»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(Ф.И.О.)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действующий (ая) от имени несовершеннолетнего (й)</w:t>
      </w:r>
    </w:p>
    <w:p w:rsidR="006209FA" w:rsidRPr="00CF1738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 «__» ______________г.р.,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обучающегося (йся) в __ классе _______________________________________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 несовершеннолетнего (юю) ____________________________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качестве участника в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ознакомлен (а). О целях, структуре, формах и методах работы ВВПОД «ЮНАРМИЯ» в полном объеме проинформирован и поддерживаю.</w:t>
      </w:r>
    </w:p>
    <w:p w:rsidR="006209FA" w:rsidRPr="00C12951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фото- изображений моего ребенка в связи с деятельностью ВВПОД «ЮНАРМИЯ».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6209FA" w:rsidRPr="006F376F" w:rsidRDefault="006209FA" w:rsidP="006C4B53">
      <w:pPr>
        <w:spacing w:after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7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Для тех, кому свыше 14 лет</w:t>
      </w:r>
    </w:p>
    <w:p w:rsidR="006209FA" w:rsidRDefault="006209FA" w:rsidP="006C4B53">
      <w:pPr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6209FA" w:rsidRPr="00404E5F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404E5F">
        <w:rPr>
          <w:rFonts w:ascii="Times New Roman" w:hAnsi="Times New Roman" w:cs="Times New Roman"/>
          <w:sz w:val="28"/>
          <w:szCs w:val="28"/>
        </w:rPr>
        <w:t xml:space="preserve">В местный штаб </w:t>
      </w:r>
    </w:p>
    <w:p w:rsidR="006209FA" w:rsidRPr="00404E5F" w:rsidRDefault="006209FA" w:rsidP="006C4B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      Всероссийского детско-юношеского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 xml:space="preserve">военно-патриотического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общественного движения «ЮНАРМИЯ» 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Республики Татарстан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от ______________________________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404E5F">
        <w:rPr>
          <w:rFonts w:ascii="Times New Roman" w:hAnsi="Times New Roman" w:cs="Times New Roman"/>
          <w:sz w:val="16"/>
          <w:szCs w:val="16"/>
        </w:rPr>
        <w:t>Ф.И.О.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404E5F">
        <w:rPr>
          <w:rFonts w:ascii="Times New Roman" w:hAnsi="Times New Roman" w:cs="Times New Roman"/>
          <w:sz w:val="28"/>
          <w:szCs w:val="28"/>
        </w:rPr>
        <w:t>Место</w:t>
      </w:r>
      <w:r>
        <w:rPr>
          <w:rFonts w:ascii="Times New Roman" w:hAnsi="Times New Roman" w:cs="Times New Roman"/>
          <w:sz w:val="28"/>
          <w:szCs w:val="28"/>
        </w:rPr>
        <w:t xml:space="preserve"> жительства ________________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_________________________________</w:t>
      </w:r>
    </w:p>
    <w:p w:rsidR="006209FA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___________________________________</w:t>
      </w:r>
    </w:p>
    <w:p w:rsidR="006209FA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Телефон____________________________</w:t>
      </w:r>
    </w:p>
    <w:p w:rsidR="006209FA" w:rsidRPr="00B9536F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B9536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9536F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6209FA" w:rsidRPr="00B9536F" w:rsidRDefault="006209FA" w:rsidP="006C4B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9FA" w:rsidRPr="00CF1738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1738"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1738">
        <w:rPr>
          <w:rFonts w:ascii="Times New Roman" w:hAnsi="Times New Roman" w:cs="Times New Roman"/>
          <w:b/>
          <w:bCs/>
          <w:sz w:val="28"/>
          <w:szCs w:val="28"/>
        </w:rPr>
        <w:tab/>
        <w:t>о вступлении в Всероссийское детско-юношеское военно-патриотическое общественное движение «ЮНАРМИЯ»</w:t>
      </w:r>
    </w:p>
    <w:p w:rsidR="006209FA" w:rsidRDefault="006209FA" w:rsidP="006C4B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______________________________________________________,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«__» ________________ г.р.,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обучающегося (йся) в __ классе __________________________   прошу принять  меня в качестве   участника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ознакомлен (а). О целях, структуре, формах и методах работы ВВПОД «ЮНАРМИЯ» в полном объеме проинформирован и поддерживаю.</w:t>
      </w:r>
    </w:p>
    <w:p w:rsidR="006209FA" w:rsidRPr="00C12951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_________________  для обеспечения безопасности, а также использования видео- и фото- изображений моего ребенка в связи с деятельностью ВВПОД «ЮНАРМИЯ».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_________________20__г.                               _________________/ Ф.И.О./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Я, ______________________________________________________, проживающий (ая) по адресу: _____________________________________,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Являющийся (аяся) законным представителем несовершеннолетнего (й)</w:t>
      </w:r>
    </w:p>
    <w:p w:rsidR="006209FA" w:rsidRPr="00CF1738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 «__» ______________г.р.,</w:t>
      </w:r>
    </w:p>
    <w:p w:rsidR="006209FA" w:rsidRDefault="006209FA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Заявляю о своем согласии на участие несовершеннолетнего (й) ___________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ВВПОД «ЮНАРМИЯ».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 полном объеме проинформирован (а) о целях, структуре и методах деятельности Движения, с Уставом ознакомлен и не возражаю против распространения указанных в заявлении персональных данных несовершеннолетнего (й) ___________________ любыми не запрещенными законом способами.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Pr="00C12951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_________________20___г.    _________________________/____________________/</w:t>
      </w:r>
    </w:p>
    <w:p w:rsidR="006209FA" w:rsidRDefault="006209FA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Приложение 3№                                                                   </w:t>
      </w:r>
    </w:p>
    <w:p w:rsidR="006209FA" w:rsidRPr="006F376F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6F376F">
        <w:rPr>
          <w:rFonts w:ascii="Times New Roman" w:hAnsi="Times New Roman" w:cs="Times New Roman"/>
          <w:i/>
          <w:iCs/>
          <w:sz w:val="24"/>
          <w:szCs w:val="24"/>
        </w:rPr>
        <w:t xml:space="preserve">Заполняется родителями либо </w:t>
      </w:r>
    </w:p>
    <w:p w:rsidR="006209FA" w:rsidRPr="006F376F" w:rsidRDefault="006209FA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F376F">
        <w:rPr>
          <w:rFonts w:ascii="Times New Roman" w:hAnsi="Times New Roman" w:cs="Times New Roman"/>
          <w:i/>
          <w:iCs/>
          <w:sz w:val="24"/>
          <w:szCs w:val="24"/>
        </w:rPr>
        <w:t>законными представителями ребенка</w:t>
      </w:r>
    </w:p>
    <w:p w:rsidR="006209FA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09FA" w:rsidRPr="006F376F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376F">
        <w:rPr>
          <w:rFonts w:ascii="Times New Roman" w:hAnsi="Times New Roman" w:cs="Times New Roman"/>
          <w:b/>
          <w:bCs/>
          <w:sz w:val="28"/>
          <w:szCs w:val="28"/>
        </w:rPr>
        <w:t xml:space="preserve">Анкета участника </w:t>
      </w:r>
    </w:p>
    <w:p w:rsidR="006209FA" w:rsidRPr="006F376F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376F">
        <w:rPr>
          <w:rFonts w:ascii="Times New Roman" w:hAnsi="Times New Roman" w:cs="Times New Roman"/>
          <w:b/>
          <w:bCs/>
          <w:sz w:val="28"/>
          <w:szCs w:val="28"/>
        </w:rPr>
        <w:t xml:space="preserve">Всероссийского детско-юношеского военно-патриотического </w:t>
      </w:r>
    </w:p>
    <w:p w:rsidR="006209FA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376F">
        <w:rPr>
          <w:rFonts w:ascii="Times New Roman" w:hAnsi="Times New Roman" w:cs="Times New Roman"/>
          <w:b/>
          <w:bCs/>
          <w:sz w:val="28"/>
          <w:szCs w:val="28"/>
        </w:rPr>
        <w:t>Общественного движения «ЮНАРМИЯ»</w:t>
      </w:r>
    </w:p>
    <w:p w:rsidR="006209FA" w:rsidRDefault="006209FA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pict>
          <v:rect id="_x0000_s1064" style="position:absolute;left:0;text-align:left;margin-left:359.7pt;margin-top:3.45pt;width:99pt;height:134.25pt;z-index:251638784"/>
        </w:pic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 _______________________________________</w:t>
      </w:r>
      <w:r>
        <w:rPr>
          <w:rFonts w:ascii="Times New Roman" w:hAnsi="Times New Roman" w:cs="Times New Roman"/>
        </w:rPr>
        <w:t>_________</w:t>
      </w:r>
      <w:r w:rsidRPr="006F376F">
        <w:rPr>
          <w:rFonts w:ascii="Times New Roman" w:hAnsi="Times New Roman" w:cs="Times New Roman"/>
        </w:rPr>
        <w:t>_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376F">
        <w:rPr>
          <w:rFonts w:ascii="Times New Roman" w:hAnsi="Times New Roman" w:cs="Times New Roman"/>
        </w:rPr>
        <w:t>Дата рождения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 xml:space="preserve">Домашний </w:t>
      </w:r>
      <w:r>
        <w:rPr>
          <w:rFonts w:ascii="Times New Roman" w:hAnsi="Times New Roman" w:cs="Times New Roman"/>
        </w:rPr>
        <w:t xml:space="preserve"> </w:t>
      </w:r>
      <w:r w:rsidRPr="006F376F">
        <w:rPr>
          <w:rFonts w:ascii="Times New Roman" w:hAnsi="Times New Roman" w:cs="Times New Roman"/>
        </w:rPr>
        <w:t>адрес______________________________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Контактный телефон_______________________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родителей (законных представителей)____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____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lang w:val="en-US"/>
        </w:rPr>
      </w:pPr>
      <w:r w:rsidRPr="006F376F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___________________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>
        <w:rPr>
          <w:noProof/>
          <w:lang w:eastAsia="ru-RU"/>
        </w:rPr>
        <w:pict>
          <v:shape id="_x0000_s1065" type="#_x0000_t32" style="position:absolute;left:0;text-align:left;margin-left:580.95pt;margin-top:12.2pt;width:97.45pt;height:0;flip:x;z-index:251637760" o:connectortype="straight">
            <v:stroke endarrow="block"/>
          </v:shape>
        </w:pict>
      </w:r>
      <w:r w:rsidRPr="006F376F">
        <w:rPr>
          <w:rFonts w:ascii="Times New Roman" w:hAnsi="Times New Roman" w:cs="Times New Roman"/>
          <w:lang w:val="en-US"/>
        </w:rPr>
        <w:t xml:space="preserve">E-mail </w:t>
      </w:r>
      <w:r w:rsidRPr="006F376F">
        <w:rPr>
          <w:rFonts w:ascii="Times New Roman" w:hAnsi="Times New Roman" w:cs="Times New Roman"/>
        </w:rPr>
        <w:t>(электронная почта)____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___________________</w:t>
      </w: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209FA" w:rsidRPr="006F376F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0"/>
        <w:gridCol w:w="6061"/>
      </w:tblGrid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Наименование образовательной        организации, класс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rPr>
          <w:trHeight w:val="267"/>
        </w:trPr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Ф.И.О. координатора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Сведения об участии в другой общественной организации, опыт работы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Имеется ли опыт руководства группой активистов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E255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</w:t>
            </w:r>
            <w:r w:rsidRPr="00E2555B">
              <w:rPr>
                <w:rFonts w:ascii="Times New Roman" w:hAnsi="Times New Roman" w:cs="Times New Roman"/>
                <w:i/>
                <w:iCs/>
              </w:rPr>
              <w:t>(если имеется, опишите)</w:t>
            </w: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Принимали ли вы участие в каких-либо олимпиадах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E255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</w:t>
            </w:r>
            <w:r w:rsidRPr="00E2555B">
              <w:rPr>
                <w:rFonts w:ascii="Times New Roman" w:hAnsi="Times New Roman" w:cs="Times New Roman"/>
                <w:i/>
                <w:iCs/>
              </w:rPr>
              <w:t>(если имеется, опишите)</w:t>
            </w: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Принимали ли вы участие в каких-либо акциях, проектах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E255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</w:t>
            </w:r>
            <w:r w:rsidRPr="00E2555B">
              <w:rPr>
                <w:rFonts w:ascii="Times New Roman" w:hAnsi="Times New Roman" w:cs="Times New Roman"/>
                <w:i/>
                <w:iCs/>
              </w:rPr>
              <w:t>(если имеется опишите)</w:t>
            </w: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Участвовали ли вы в каких-либо спортивных соревнованиях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Посещаете ли вы спортивные секции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Сдавали ли нормы ГТО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Имеется ли какие-либо медицинское противопоказания занятиям физической культурой и спортом</w:t>
            </w: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 xml:space="preserve">Напишите несколько слов о себе 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Почему Вы решили вступить в ВВПОД «ЮНАРМИЮ» и чем бы ВЫ хотели заниматься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209FA" w:rsidRPr="00E2555B">
        <w:tc>
          <w:tcPr>
            <w:tcW w:w="3510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Дополнительная информация</w:t>
            </w: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209FA" w:rsidRPr="00E2555B" w:rsidRDefault="006209FA" w:rsidP="00E2555B">
            <w:pPr>
              <w:tabs>
                <w:tab w:val="left" w:pos="262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_______________ 20__г.</w:t>
      </w: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6C586A" w:rsidRDefault="006209FA" w:rsidP="006C4B5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                         </w:t>
      </w:r>
      <w:r>
        <w:rPr>
          <w:rFonts w:ascii="Times New Roman" w:hAnsi="Times New Roman" w:cs="Times New Roman"/>
        </w:rPr>
        <w:t>Приложение №4</w:t>
      </w:r>
    </w:p>
    <w:p w:rsidR="006209FA" w:rsidRPr="00FB5C7A" w:rsidRDefault="006209FA" w:rsidP="006C4B53">
      <w:pPr>
        <w:jc w:val="center"/>
        <w:rPr>
          <w:rFonts w:ascii="Times New Roman" w:hAnsi="Times New Roman" w:cs="Times New Roman"/>
          <w:b/>
          <w:bCs/>
        </w:rPr>
      </w:pPr>
      <w:r w:rsidRPr="00FB5C7A">
        <w:rPr>
          <w:rFonts w:ascii="Times New Roman" w:hAnsi="Times New Roman" w:cs="Times New Roman"/>
          <w:b/>
          <w:bCs/>
        </w:rPr>
        <w:t>ПОЛОЖЕНИЕ</w:t>
      </w:r>
    </w:p>
    <w:p w:rsidR="006209FA" w:rsidRPr="00FA04A1" w:rsidRDefault="006209FA" w:rsidP="006C4B53">
      <w:pPr>
        <w:jc w:val="center"/>
        <w:rPr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>О порядке проведения Торжественной клятвы Юнармейца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</w:t>
      </w:r>
      <w:r w:rsidRPr="00FA04A1">
        <w:rPr>
          <w:rFonts w:ascii="Times New Roman" w:hAnsi="Times New Roman" w:cs="Times New Roman"/>
          <w:sz w:val="28"/>
          <w:szCs w:val="28"/>
        </w:rPr>
        <w:t>В назначенное время отряд кандидатов в юнармейцы при Знамени «Юнармии» и с оркестром выстраивается в парадной форме. Отряд обычно выстраивается в две шеренги. Юноши и девушки, приводящиеся к Торжественной клятве, находятся в первых шеренгах. Руководитель местного штаба ВВПОД «ЮНАРМИЯ» РТ (в особых случаях Начальник РО или его заместитель) приветствует стоящих в строю учащихся, которые хором отвечают: «Здравия желаю товарищ … (начальник местного штаба, генерал-майор, подполковник). Исполняются два государственных гимна Российской Федерации и Республики Татарстан. Затем руководитель в краткой речи перед строем напоминает присутствующим значение Торжественной клятвы и той почетной и ответственной обязанности, которая возлагается на будущих юнармейцев, приводящихся к Торжественной клятве на верность и преданность  к Отечеству.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После этой разъяснительной речи официальным лицом подается команда: «Смирно» и   он вызывает правофлангового кандидата на середину строя. Вручает ему папку и дает команду: «Зачитать Торжественную клятву». Кандидат начинает четко и выразительно читать текст Клятвы. Стоящие в строю учащиеся, внимательно слушают текст и  после слов «Клянемся» хором повторяют: «Клянемся», а в конце текста дружно  повторяют «Клянемся» трижды.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По  команде официального лица  юнармеец возвращается  в строй.      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Официальное лицо поздравляет отряд с принятием Торжественной клятвы, на что юнармейцы трехкратно отвечают «Ура!». По завершению данной церемонии юнармейский отряд хором торжественно исполня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A04A1">
        <w:rPr>
          <w:rFonts w:ascii="Times New Roman" w:hAnsi="Times New Roman" w:cs="Times New Roman"/>
          <w:sz w:val="28"/>
          <w:szCs w:val="28"/>
        </w:rPr>
        <w:t>т  «Гимн Юнармии».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При низкой температуре и ненастной погоде приведение к Торжественной клятве может быть проведено в помещении.</w:t>
      </w:r>
    </w:p>
    <w:p w:rsidR="006209FA" w:rsidRPr="00FA04A1" w:rsidRDefault="006209FA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Приведение к Торжественной клятве целесообразно  проводить в исторических местах, местах боевой и трудовой славы, а также у братских могил воинов, павших в боях за свободу и независимость Отечества. </w:t>
      </w:r>
    </w:p>
    <w:p w:rsidR="006209FA" w:rsidRPr="00112C11" w:rsidRDefault="006209FA" w:rsidP="006C4B53">
      <w:pPr>
        <w:jc w:val="both"/>
        <w:rPr>
          <w:rFonts w:ascii="Times New Roman" w:hAnsi="Times New Roman" w:cs="Times New Roman"/>
        </w:rPr>
      </w:pPr>
    </w:p>
    <w:p w:rsidR="006209FA" w:rsidRDefault="006209FA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3037C">
        <w:rPr>
          <w:rFonts w:ascii="Times New Roman" w:hAnsi="Times New Roman" w:cs="Times New Roman"/>
          <w:sz w:val="24"/>
          <w:szCs w:val="24"/>
        </w:rPr>
        <w:t>Приложение №5</w:t>
      </w:r>
    </w:p>
    <w:p w:rsidR="006209FA" w:rsidRDefault="006209FA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6C4B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5112">
        <w:rPr>
          <w:rFonts w:ascii="Times New Roman" w:hAnsi="Times New Roman" w:cs="Times New Roman"/>
          <w:b/>
          <w:bCs/>
          <w:sz w:val="28"/>
          <w:szCs w:val="28"/>
        </w:rPr>
        <w:t>Предложения</w:t>
      </w:r>
    </w:p>
    <w:p w:rsidR="006209FA" w:rsidRPr="00935112" w:rsidRDefault="006209FA" w:rsidP="006C4B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35112">
        <w:rPr>
          <w:rFonts w:ascii="Times New Roman" w:hAnsi="Times New Roman" w:cs="Times New Roman"/>
          <w:sz w:val="28"/>
          <w:szCs w:val="28"/>
        </w:rPr>
        <w:t>о созданию «</w:t>
      </w:r>
      <w:r>
        <w:rPr>
          <w:rFonts w:ascii="Times New Roman" w:hAnsi="Times New Roman" w:cs="Times New Roman"/>
          <w:sz w:val="28"/>
          <w:szCs w:val="28"/>
        </w:rPr>
        <w:t xml:space="preserve">юнармейской </w:t>
      </w:r>
      <w:r w:rsidRPr="00935112">
        <w:rPr>
          <w:rFonts w:ascii="Times New Roman" w:hAnsi="Times New Roman" w:cs="Times New Roman"/>
          <w:sz w:val="28"/>
          <w:szCs w:val="28"/>
        </w:rPr>
        <w:t>комнаты» в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общеобразовательных учебных заведениях </w:t>
      </w:r>
      <w:r w:rsidRPr="00935112">
        <w:rPr>
          <w:rFonts w:ascii="Times New Roman" w:hAnsi="Times New Roman" w:cs="Times New Roman"/>
          <w:sz w:val="28"/>
          <w:szCs w:val="28"/>
        </w:rPr>
        <w:t xml:space="preserve">  Республики Татарстан</w:t>
      </w:r>
    </w:p>
    <w:p w:rsidR="006209FA" w:rsidRDefault="006209FA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09FA" w:rsidRPr="00935112" w:rsidRDefault="006209FA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09FA" w:rsidRPr="00935112" w:rsidRDefault="006209FA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В «</w:t>
      </w:r>
      <w:r>
        <w:rPr>
          <w:rFonts w:ascii="Times New Roman" w:hAnsi="Times New Roman" w:cs="Times New Roman"/>
          <w:sz w:val="28"/>
          <w:szCs w:val="28"/>
        </w:rPr>
        <w:t xml:space="preserve">юнармейской </w:t>
      </w:r>
      <w:r w:rsidRPr="00935112">
        <w:rPr>
          <w:rFonts w:ascii="Times New Roman" w:hAnsi="Times New Roman" w:cs="Times New Roman"/>
          <w:sz w:val="28"/>
          <w:szCs w:val="28"/>
        </w:rPr>
        <w:t>комнате» в обязательном порядке должно присутствовать:</w:t>
      </w:r>
    </w:p>
    <w:p w:rsidR="006209FA" w:rsidRPr="00935112" w:rsidRDefault="006209FA" w:rsidP="005B34C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Портреты:</w:t>
      </w:r>
    </w:p>
    <w:p w:rsidR="006209FA" w:rsidRPr="00935112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Президентов (Российской Федерации – В.В. Путина, Республики Татарстан – Р.Н.Минниханова);</w:t>
      </w:r>
    </w:p>
    <w:p w:rsidR="006209FA" w:rsidRPr="00935112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Министра обороны Российской Федерации С.К.Шойгу;</w:t>
      </w:r>
    </w:p>
    <w:p w:rsidR="006209FA" w:rsidRPr="00935112" w:rsidRDefault="006209FA" w:rsidP="006C4B5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Флаги на подставке (Российской Федерации, Республики Татарстан,  «ЮНАРМИИ»</w:t>
      </w:r>
      <w:r>
        <w:rPr>
          <w:rFonts w:ascii="Times New Roman" w:hAnsi="Times New Roman" w:cs="Times New Roman"/>
          <w:sz w:val="28"/>
          <w:szCs w:val="28"/>
        </w:rPr>
        <w:t>, Министра обороны РФ с логотипом МОР</w:t>
      </w:r>
      <w:r w:rsidRPr="00935112">
        <w:rPr>
          <w:rFonts w:ascii="Times New Roman" w:hAnsi="Times New Roman" w:cs="Times New Roman"/>
          <w:sz w:val="28"/>
          <w:szCs w:val="28"/>
        </w:rPr>
        <w:t>);</w:t>
      </w:r>
    </w:p>
    <w:p w:rsidR="006209FA" w:rsidRPr="00935112" w:rsidRDefault="006209FA" w:rsidP="006C4B5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«Клятва и Гимн Юнармейца»;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«Цели юнармейского движения и схема»;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«Региональное отделение ВВПОД «ЮНАРМИЯ» РТ»;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«История детского патриотического движения»;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«Развитие юнармейского движения»;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«ЮНАРМИЯ» РТ в действии»;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«Мы – Юнармейцы»;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«Нормы ГТО»;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Маршалы Великой Отечественной войны</w:t>
      </w:r>
      <w:r w:rsidRPr="00935112">
        <w:rPr>
          <w:rFonts w:ascii="Times New Roman" w:hAnsi="Times New Roman" w:cs="Times New Roman"/>
          <w:sz w:val="28"/>
          <w:szCs w:val="28"/>
        </w:rPr>
        <w:t>;</w: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Видные полководцы Отечества;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-дети войны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35112">
        <w:rPr>
          <w:rFonts w:ascii="Times New Roman" w:hAnsi="Times New Roman" w:cs="Times New Roman"/>
          <w:sz w:val="28"/>
          <w:szCs w:val="28"/>
          <w:u w:val="single"/>
        </w:rPr>
        <w:t>Дополнительно (при возможности):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образцы вооружения Вооруженных сил РФ, манекены с формой юнармейца, макеты военной техники.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-военно-патриотической направленности;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«Есть такая профессия – Родину защищать!»;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«Наши деды –Славные Победы!» </w:t>
      </w:r>
      <w:r w:rsidRPr="00935112">
        <w:rPr>
          <w:rFonts w:ascii="Times New Roman" w:hAnsi="Times New Roman" w:cs="Times New Roman"/>
          <w:sz w:val="28"/>
          <w:szCs w:val="28"/>
        </w:rPr>
        <w:t xml:space="preserve">и т.д.      </w:t>
      </w: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935112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A5342E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2" o:spid="_x0000_i1028" type="#_x0000_t75" style="width:468pt;height:351pt;visibility:visible">
            <v:imagedata r:id="rId8" o:title=""/>
          </v:shape>
        </w:pict>
      </w:r>
    </w:p>
    <w:p w:rsidR="006209FA" w:rsidRPr="00935112" w:rsidRDefault="006209FA" w:rsidP="00A5342E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3" o:spid="_x0000_i1029" type="#_x0000_t75" style="width:468pt;height:351pt;visibility:visible">
            <v:imagedata r:id="rId9" o:title=""/>
          </v:shape>
        </w:pict>
      </w:r>
    </w:p>
    <w:p w:rsidR="006209FA" w:rsidRPr="00935112" w:rsidRDefault="006209FA" w:rsidP="005B34CB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1" o:spid="_x0000_i1030" type="#_x0000_t75" style="width:468pt;height:351pt;visibility:visible">
            <v:imagedata r:id="rId10" o:title=""/>
          </v:shape>
        </w:pict>
      </w:r>
    </w:p>
    <w:p w:rsidR="006209FA" w:rsidRDefault="006209FA" w:rsidP="006C4B5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5B34CB" w:rsidRDefault="006209FA" w:rsidP="005B34CB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5B34CB">
      <w:pPr>
        <w:pStyle w:val="ListParagraph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Портреты (Президенты РФ, РТ, министр обороны РФ):</w:t>
      </w:r>
    </w:p>
    <w:p w:rsidR="006209FA" w:rsidRDefault="006209FA" w:rsidP="005B34CB">
      <w:pPr>
        <w:pStyle w:val="ListParagraph"/>
        <w:jc w:val="center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ind w:hanging="720"/>
        <w:jc w:val="center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7" o:spid="_x0000_i1031" type="#_x0000_t75" style="width:468pt;height:206.25pt;visibility:visible">
            <v:imagedata r:id="rId11" o:title=""/>
          </v:shape>
        </w:pict>
      </w:r>
    </w:p>
    <w:p w:rsidR="006209FA" w:rsidRDefault="006209FA" w:rsidP="005B34CB">
      <w:pPr>
        <w:pStyle w:val="ListParagraph"/>
        <w:ind w:hanging="720"/>
        <w:jc w:val="center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B34CB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Стенды:</w:t>
      </w:r>
    </w:p>
    <w:p w:rsidR="006209FA" w:rsidRDefault="006209FA" w:rsidP="005B34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«Клятва и Гимн Юнармейца»;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11" o:spid="_x0000_i1032" type="#_x0000_t75" style="width:468pt;height:668.25pt;visibility:visible">
            <v:imagedata r:id="rId12" o:title=""/>
          </v:shape>
        </w:pict>
      </w: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12" o:spid="_x0000_i1033" type="#_x0000_t75" style="width:468pt;height:667.5pt;visibility:visible">
            <v:imagedata r:id="rId13" o:title=""/>
          </v:shape>
        </w:pic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«Цели юнармейского движения и схема»;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34" type="#_x0000_t75" style="width:468pt;height:327pt;visibility:visible">
            <v:imagedata r:id="rId14" o:title=""/>
          </v:shape>
        </w:pict>
      </w: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«Региональное отделение ВВПОД «ЮНАРМИЯ» РТ»;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35" type="#_x0000_t75" style="width:468pt;height:327.75pt;visibility:visible">
            <v:imagedata r:id="rId15" o:title=""/>
          </v:shape>
        </w:pict>
      </w: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«История детского патриотического движения»;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4" o:spid="_x0000_i1036" type="#_x0000_t75" style="width:460.5pt;height:656.25pt;visibility:visible">
            <v:imagedata r:id="rId16" o:title=""/>
          </v:shape>
        </w:pic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«Развитие юнармейского движения»;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37" type="#_x0000_t75" style="width:468pt;height:668.25pt;visibility:visible">
            <v:imagedata r:id="rId17" o:title=""/>
          </v:shape>
        </w:pic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«ЮНАРМИЯ» РТ в действии»;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6" o:spid="_x0000_i1038" type="#_x0000_t75" style="width:468pt;height:668.25pt;visibility:visible">
            <v:imagedata r:id="rId18" o:title=""/>
          </v:shape>
        </w:pic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«Мы – Юнармейцы»;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10" o:spid="_x0000_i1039" type="#_x0000_t75" style="width:468pt;height:668.25pt;visibility:visible">
            <v:imagedata r:id="rId19" o:title=""/>
          </v:shape>
        </w:pict>
      </w:r>
    </w:p>
    <w:p w:rsidR="006209FA" w:rsidRPr="00935112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«Нормы ГТО»;</w: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8" o:spid="_x0000_i1040" type="#_x0000_t75" style="width:468pt;height:666.75pt;visibility:visible">
            <v:imagedata r:id="rId20" o:title=""/>
          </v:shape>
        </w:pict>
      </w: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3A0040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935112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Маршалы Великой Отечественной войны</w:t>
      </w:r>
      <w:r w:rsidRPr="00935112">
        <w:rPr>
          <w:rFonts w:ascii="Times New Roman" w:hAnsi="Times New Roman" w:cs="Times New Roman"/>
          <w:sz w:val="28"/>
          <w:szCs w:val="28"/>
        </w:rPr>
        <w:t>;</w:t>
      </w:r>
    </w:p>
    <w:p w:rsidR="006209FA" w:rsidRPr="00935112" w:rsidRDefault="006209FA" w:rsidP="00DD645B">
      <w:pPr>
        <w:pStyle w:val="ListParagraph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E2555B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13" o:spid="_x0000_i1041" type="#_x0000_t75" style="width:468pt;height:58.5pt;visibility:visible">
            <v:imagedata r:id="rId21" o:title=""/>
          </v:shape>
        </w:pict>
      </w:r>
    </w:p>
    <w:p w:rsidR="006209FA" w:rsidRPr="00935112" w:rsidRDefault="006209FA" w:rsidP="005B34CB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Видные полководцы Отечества;</w:t>
      </w:r>
    </w:p>
    <w:p w:rsidR="006209FA" w:rsidRDefault="006209FA" w:rsidP="004928C1">
      <w:p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555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i1042" type="#_x0000_t75" style="width:468pt;height:57.75pt;visibility:visible">
            <v:imagedata r:id="rId22" o:title=""/>
          </v:shape>
        </w:pict>
      </w:r>
    </w:p>
    <w:p w:rsidR="006209FA" w:rsidRPr="005B34CB" w:rsidRDefault="006209FA" w:rsidP="005B34C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209FA" w:rsidRPr="00EA553B" w:rsidRDefault="006209FA" w:rsidP="00507B70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A553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EA553B">
        <w:rPr>
          <w:rFonts w:ascii="Times New Roman" w:hAnsi="Times New Roman" w:cs="Times New Roman"/>
          <w:sz w:val="24"/>
          <w:szCs w:val="24"/>
        </w:rPr>
        <w:t xml:space="preserve">       Приложение №6</w:t>
      </w:r>
    </w:p>
    <w:p w:rsidR="006209FA" w:rsidRDefault="006209FA" w:rsidP="00EA553B">
      <w:r w:rsidRPr="00C116A7">
        <w:rPr>
          <w:noProof/>
          <w:lang w:eastAsia="ru-RU"/>
        </w:rPr>
        <w:pict>
          <v:shape id="_x0000_i1043" type="#_x0000_t75" style="width:468pt;height:335.25pt;visibility:visible">
            <v:imagedata r:id="rId23" o:title=""/>
          </v:shape>
        </w:pict>
      </w:r>
    </w:p>
    <w:p w:rsidR="006209FA" w:rsidRPr="00147924" w:rsidRDefault="006209FA" w:rsidP="00EA553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47924">
        <w:rPr>
          <w:rFonts w:ascii="Times New Roman" w:hAnsi="Times New Roman" w:cs="Times New Roman"/>
          <w:b/>
          <w:bCs/>
          <w:sz w:val="24"/>
          <w:szCs w:val="24"/>
        </w:rPr>
        <w:t>В комнате юнармейца общеобразовательного учебного заведения должен быть флаг: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Российской Федерации;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 Республики Татарстан;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 Юнармии.</w:t>
      </w:r>
    </w:p>
    <w:p w:rsidR="006209FA" w:rsidRPr="00147924" w:rsidRDefault="006209FA" w:rsidP="00EA553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47924">
        <w:rPr>
          <w:rFonts w:ascii="Times New Roman" w:hAnsi="Times New Roman" w:cs="Times New Roman"/>
          <w:b/>
          <w:bCs/>
          <w:sz w:val="24"/>
          <w:szCs w:val="24"/>
        </w:rPr>
        <w:t>В местном штабе РО ВВПОД «ЮНАРМИЯ» РТ должен быть флаг: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Российской Федерации;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 Республики Татарстан;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 xml:space="preserve">- Министерства обороны РФ с </w:t>
      </w:r>
      <w:r>
        <w:rPr>
          <w:rFonts w:ascii="Times New Roman" w:hAnsi="Times New Roman" w:cs="Times New Roman"/>
          <w:sz w:val="24"/>
          <w:szCs w:val="24"/>
        </w:rPr>
        <w:t>логотипом министра обороны</w:t>
      </w:r>
    </w:p>
    <w:p w:rsidR="006209FA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 Юнармии.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Размеры ф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147924">
        <w:rPr>
          <w:rFonts w:ascii="Times New Roman" w:hAnsi="Times New Roman" w:cs="Times New Roman"/>
          <w:sz w:val="24"/>
          <w:szCs w:val="24"/>
        </w:rPr>
        <w:t>ага – для юнармейского отряда, клуба -70 на 105 см;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- для местного Штаба ВВПОД «ЮНАРМИИ» РТ муниципального района – 90 на 135 сам;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С изображением на одной стороне флага символики «ЮНАРМИЯ», без надписи школ, клубов и районов. Только символика.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  <w:r w:rsidRPr="00147924">
        <w:rPr>
          <w:rFonts w:ascii="Times New Roman" w:hAnsi="Times New Roman" w:cs="Times New Roman"/>
          <w:sz w:val="24"/>
          <w:szCs w:val="24"/>
        </w:rPr>
        <w:t>Высота древка 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47924">
        <w:rPr>
          <w:rFonts w:ascii="Times New Roman" w:hAnsi="Times New Roman" w:cs="Times New Roman"/>
          <w:sz w:val="24"/>
          <w:szCs w:val="24"/>
        </w:rPr>
        <w:t>0 см, диаметр 35 мм.</w:t>
      </w:r>
    </w:p>
    <w:p w:rsidR="006209FA" w:rsidRPr="00147924" w:rsidRDefault="006209FA" w:rsidP="00EA553B">
      <w:pPr>
        <w:rPr>
          <w:rFonts w:ascii="Times New Roman" w:hAnsi="Times New Roman" w:cs="Times New Roman"/>
          <w:sz w:val="24"/>
          <w:szCs w:val="24"/>
        </w:rPr>
      </w:pPr>
    </w:p>
    <w:p w:rsidR="006209FA" w:rsidRDefault="006209FA" w:rsidP="00EA553B"/>
    <w:p w:rsidR="006209FA" w:rsidRDefault="006209FA" w:rsidP="00A5738F">
      <w:pPr>
        <w:jc w:val="right"/>
        <w:rPr>
          <w:rFonts w:ascii="Times New Roman" w:hAnsi="Times New Roman" w:cs="Times New Roman"/>
        </w:rPr>
      </w:pPr>
      <w:r w:rsidRPr="00A5738F">
        <w:rPr>
          <w:rFonts w:ascii="Times New Roman" w:hAnsi="Times New Roman" w:cs="Times New Roman"/>
        </w:rPr>
        <w:t>Приложение №</w:t>
      </w:r>
      <w:r>
        <w:rPr>
          <w:rFonts w:ascii="Times New Roman" w:hAnsi="Times New Roman" w:cs="Times New Roman"/>
        </w:rPr>
        <w:t>7</w:t>
      </w:r>
    </w:p>
    <w:p w:rsidR="006209FA" w:rsidRPr="00A5738F" w:rsidRDefault="006209FA" w:rsidP="00A573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738F">
        <w:rPr>
          <w:rFonts w:ascii="Times New Roman" w:hAnsi="Times New Roman" w:cs="Times New Roman"/>
          <w:b/>
          <w:bCs/>
          <w:sz w:val="28"/>
          <w:szCs w:val="28"/>
        </w:rPr>
        <w:t xml:space="preserve">Журнал </w:t>
      </w:r>
    </w:p>
    <w:p w:rsidR="006209FA" w:rsidRDefault="006209FA" w:rsidP="00A573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A5738F">
        <w:rPr>
          <w:rFonts w:ascii="Times New Roman" w:hAnsi="Times New Roman" w:cs="Times New Roman"/>
          <w:b/>
          <w:bCs/>
          <w:sz w:val="28"/>
          <w:szCs w:val="28"/>
        </w:rPr>
        <w:t>егистрации и учета выдачи удостоверения юнармейца</w:t>
      </w:r>
    </w:p>
    <w:p w:rsidR="006209FA" w:rsidRDefault="006209FA" w:rsidP="00A573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Pr="00A5738F" w:rsidRDefault="006209FA" w:rsidP="00A573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2"/>
        <w:gridCol w:w="2043"/>
        <w:gridCol w:w="718"/>
        <w:gridCol w:w="837"/>
        <w:gridCol w:w="1820"/>
        <w:gridCol w:w="1114"/>
        <w:gridCol w:w="1094"/>
        <w:gridCol w:w="1275"/>
      </w:tblGrid>
      <w:tr w:rsidR="006209FA" w:rsidRPr="00E2555B">
        <w:tc>
          <w:tcPr>
            <w:tcW w:w="425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п.п.</w:t>
            </w:r>
          </w:p>
        </w:tc>
        <w:tc>
          <w:tcPr>
            <w:tcW w:w="2568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555B">
              <w:rPr>
                <w:rFonts w:ascii="Times New Roman" w:hAnsi="Times New Roman" w:cs="Times New Roman"/>
                <w:sz w:val="28"/>
                <w:szCs w:val="28"/>
              </w:rPr>
              <w:t>Ф. И.О.</w:t>
            </w:r>
          </w:p>
        </w:tc>
        <w:tc>
          <w:tcPr>
            <w:tcW w:w="693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Рожд.</w:t>
            </w:r>
          </w:p>
        </w:tc>
        <w:tc>
          <w:tcPr>
            <w:tcW w:w="851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№</w:t>
            </w:r>
          </w:p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</w:p>
        </w:tc>
        <w:tc>
          <w:tcPr>
            <w:tcW w:w="2044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Населенный пункт</w:t>
            </w: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Роспись</w:t>
            </w: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Дата выдачи</w:t>
            </w: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555B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6209FA" w:rsidRPr="00E2555B">
        <w:tc>
          <w:tcPr>
            <w:tcW w:w="425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09FA" w:rsidRPr="00E2555B">
        <w:tc>
          <w:tcPr>
            <w:tcW w:w="425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09FA" w:rsidRPr="00E2555B">
        <w:tc>
          <w:tcPr>
            <w:tcW w:w="425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</w:tcPr>
          <w:p w:rsidR="006209FA" w:rsidRPr="00E2555B" w:rsidRDefault="006209FA" w:rsidP="00E2555B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209FA" w:rsidRDefault="006209FA" w:rsidP="00A5738F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235613" w:rsidRDefault="006209FA" w:rsidP="00235613">
      <w:pPr>
        <w:pStyle w:val="ListParagraph"/>
        <w:spacing w:after="0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235613">
        <w:rPr>
          <w:rFonts w:ascii="Times New Roman" w:hAnsi="Times New Roman" w:cs="Times New Roman"/>
          <w:sz w:val="24"/>
          <w:szCs w:val="24"/>
        </w:rPr>
        <w:t>Приложение №8</w:t>
      </w:r>
    </w:p>
    <w:p w:rsidR="006209FA" w:rsidRDefault="006209FA" w:rsidP="00A5738F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235613" w:rsidRDefault="006209FA" w:rsidP="00235613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5613">
        <w:rPr>
          <w:rFonts w:ascii="Times New Roman" w:hAnsi="Times New Roman" w:cs="Times New Roman"/>
          <w:b/>
          <w:bCs/>
          <w:sz w:val="28"/>
          <w:szCs w:val="28"/>
        </w:rPr>
        <w:t>СПИСОК</w:t>
      </w:r>
    </w:p>
    <w:p w:rsidR="006209FA" w:rsidRPr="00235613" w:rsidRDefault="006209FA" w:rsidP="00235613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5613">
        <w:rPr>
          <w:rFonts w:ascii="Times New Roman" w:hAnsi="Times New Roman" w:cs="Times New Roman"/>
          <w:b/>
          <w:bCs/>
          <w:sz w:val="28"/>
          <w:szCs w:val="28"/>
        </w:rPr>
        <w:t>учащихся (общеобразовательное учебное заведение), подавших</w:t>
      </w:r>
    </w:p>
    <w:p w:rsidR="006209FA" w:rsidRDefault="006209FA" w:rsidP="00235613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5613">
        <w:rPr>
          <w:rFonts w:ascii="Times New Roman" w:hAnsi="Times New Roman" w:cs="Times New Roman"/>
          <w:b/>
          <w:bCs/>
          <w:sz w:val="28"/>
          <w:szCs w:val="28"/>
        </w:rPr>
        <w:t>Заявление для вступления в ВВПОД «ЮНАРМИЯ» РТ</w:t>
      </w:r>
    </w:p>
    <w:p w:rsidR="006209FA" w:rsidRPr="00667AEE" w:rsidRDefault="006209FA" w:rsidP="00235613">
      <w:pPr>
        <w:pStyle w:val="ListParagraph"/>
        <w:spacing w:after="0"/>
        <w:ind w:left="0"/>
        <w:jc w:val="center"/>
        <w:rPr>
          <w:rFonts w:ascii="Times New Roman" w:hAnsi="Times New Roman" w:cs="Times New Roman"/>
        </w:rPr>
      </w:pPr>
      <w:r w:rsidRPr="00667AEE">
        <w:rPr>
          <w:rFonts w:ascii="Times New Roman" w:hAnsi="Times New Roman" w:cs="Times New Roman"/>
        </w:rPr>
        <w:t>(д</w:t>
      </w:r>
      <w:r>
        <w:rPr>
          <w:rFonts w:ascii="Times New Roman" w:hAnsi="Times New Roman" w:cs="Times New Roman"/>
        </w:rPr>
        <w:t>ля координатора юно</w:t>
      </w:r>
      <w:r w:rsidRPr="00667AEE">
        <w:rPr>
          <w:rFonts w:ascii="Times New Roman" w:hAnsi="Times New Roman" w:cs="Times New Roman"/>
        </w:rPr>
        <w:t>тряда общеобразовательного учебного заведения)</w:t>
      </w:r>
    </w:p>
    <w:p w:rsidR="006209FA" w:rsidRPr="00667AEE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</w:rPr>
      </w:pPr>
    </w:p>
    <w:p w:rsidR="006209FA" w:rsidRPr="00667AEE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7AEE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6209FA" w:rsidRPr="00667AEE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7AEE">
        <w:rPr>
          <w:rFonts w:ascii="Times New Roman" w:hAnsi="Times New Roman" w:cs="Times New Roman"/>
          <w:b/>
          <w:bCs/>
          <w:sz w:val="28"/>
          <w:szCs w:val="28"/>
        </w:rPr>
        <w:t>2.</w:t>
      </w: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Default="006209FA" w:rsidP="00235613">
      <w:pPr>
        <w:pStyle w:val="ListParagraph"/>
        <w:spacing w:after="0"/>
        <w:ind w:left="0"/>
        <w:jc w:val="right"/>
        <w:rPr>
          <w:rFonts w:ascii="Times New Roman" w:hAnsi="Times New Roman" w:cs="Times New Roman"/>
        </w:rPr>
      </w:pPr>
      <w:r w:rsidRPr="00235613">
        <w:rPr>
          <w:rFonts w:ascii="Times New Roman" w:hAnsi="Times New Roman" w:cs="Times New Roman"/>
        </w:rPr>
        <w:t>Приложение №9</w:t>
      </w:r>
    </w:p>
    <w:p w:rsidR="006209FA" w:rsidRDefault="006209FA" w:rsidP="00235613">
      <w:pPr>
        <w:pStyle w:val="ListParagraph"/>
        <w:spacing w:after="0"/>
        <w:ind w:left="0"/>
        <w:jc w:val="right"/>
        <w:rPr>
          <w:rFonts w:ascii="Times New Roman" w:hAnsi="Times New Roman" w:cs="Times New Roman"/>
        </w:rPr>
      </w:pPr>
    </w:p>
    <w:p w:rsidR="006209FA" w:rsidRPr="00B96A1E" w:rsidRDefault="006209FA" w:rsidP="00235613">
      <w:pPr>
        <w:tabs>
          <w:tab w:val="left" w:pos="5103"/>
          <w:tab w:val="right" w:pos="14570"/>
        </w:tabs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Региональное д</w:t>
      </w:r>
      <w:r w:rsidRPr="00E9736B">
        <w:rPr>
          <w:rFonts w:ascii="Times New Roman" w:hAnsi="Times New Roman" w:cs="Times New Roman"/>
          <w:b/>
          <w:bCs/>
          <w:sz w:val="28"/>
          <w:szCs w:val="28"/>
        </w:rPr>
        <w:t>етско-юношеское военно-патриотическое общественное</w:t>
      </w:r>
    </w:p>
    <w:p w:rsidR="006209FA" w:rsidRPr="00E9736B" w:rsidRDefault="006209FA" w:rsidP="00235613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движение «Юнармия» Республики Татарстан</w:t>
      </w:r>
    </w:p>
    <w:p w:rsidR="006209FA" w:rsidRDefault="006209FA" w:rsidP="00235613">
      <w:pPr>
        <w:jc w:val="center"/>
      </w:pPr>
    </w:p>
    <w:p w:rsidR="006209FA" w:rsidRPr="00E9736B" w:rsidRDefault="006209FA" w:rsidP="00235613">
      <w:pPr>
        <w:jc w:val="both"/>
        <w:rPr>
          <w:rFonts w:ascii="Times New Roman" w:hAnsi="Times New Roman" w:cs="Times New Roman"/>
          <w:sz w:val="24"/>
          <w:szCs w:val="24"/>
        </w:rPr>
      </w:pPr>
      <w:r w:rsidRPr="002241C9">
        <w:rPr>
          <w:rFonts w:ascii="Times New Roman" w:hAnsi="Times New Roman" w:cs="Times New Roman"/>
          <w:sz w:val="24"/>
          <w:szCs w:val="24"/>
        </w:rPr>
        <w:t>Датапроведения                                                                        «___»_______________20___г.</w:t>
      </w:r>
    </w:p>
    <w:p w:rsidR="006209FA" w:rsidRPr="002241C9" w:rsidRDefault="006209FA" w:rsidP="002356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>П О В Е С Т К А     Д Н Я</w:t>
      </w:r>
    </w:p>
    <w:p w:rsidR="006209FA" w:rsidRPr="002241C9" w:rsidRDefault="006209FA" w:rsidP="00235613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>Принятие в ряды «Юнармии» …….</w:t>
      </w:r>
    </w:p>
    <w:p w:rsidR="006209FA" w:rsidRPr="00E9736B" w:rsidRDefault="006209FA" w:rsidP="00235613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>Избрание командира отряда ……..</w:t>
      </w:r>
    </w:p>
    <w:p w:rsidR="006209FA" w:rsidRDefault="006209FA" w:rsidP="002356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Pr="002241C9" w:rsidRDefault="006209FA" w:rsidP="002356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>Р Е Ш И Л И</w:t>
      </w:r>
    </w:p>
    <w:p w:rsidR="006209FA" w:rsidRPr="002241C9" w:rsidRDefault="006209FA" w:rsidP="00235613">
      <w:p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>По первому вопросу Повестки дня</w:t>
      </w:r>
      <w:r w:rsidRPr="002241C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209FA" w:rsidRPr="00E9736B" w:rsidRDefault="006209FA" w:rsidP="00235613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>Принять в ряды «Юнармии» ученика …………</w:t>
      </w:r>
    </w:p>
    <w:p w:rsidR="006209FA" w:rsidRDefault="006209FA" w:rsidP="00235613">
      <w:pPr>
        <w:pStyle w:val="ListParagraph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09FA" w:rsidRPr="002241C9" w:rsidRDefault="006209FA" w:rsidP="00235613">
      <w:pPr>
        <w:pStyle w:val="ListParagraph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>Результаты голосования: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«За»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  - единогласно   (…. – голосов)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«Против»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- нет   (…. – голосов)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«Воздержался»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 - нет  (…. – голосов)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Решение принято</w:t>
      </w:r>
      <w:r w:rsidRPr="00E9736B">
        <w:rPr>
          <w:rFonts w:ascii="Times New Roman" w:hAnsi="Times New Roman" w:cs="Times New Roman"/>
          <w:sz w:val="28"/>
          <w:szCs w:val="28"/>
        </w:rPr>
        <w:t xml:space="preserve"> (непринято)  </w:t>
      </w:r>
      <w:r w:rsidRPr="00E9736B">
        <w:rPr>
          <w:rFonts w:ascii="Times New Roman" w:hAnsi="Times New Roman" w:cs="Times New Roman"/>
          <w:b/>
          <w:bCs/>
          <w:sz w:val="28"/>
          <w:szCs w:val="28"/>
        </w:rPr>
        <w:t>- единогласно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sz w:val="28"/>
          <w:szCs w:val="28"/>
        </w:rPr>
        <w:t>(«За» …. –голосов; «Против» …. –голосов; «Воздержался» …. –голосов)</w:t>
      </w:r>
    </w:p>
    <w:p w:rsidR="006209FA" w:rsidRPr="002241C9" w:rsidRDefault="006209FA" w:rsidP="00235613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209FA" w:rsidRPr="002241C9" w:rsidRDefault="006209FA" w:rsidP="00235613">
      <w:pPr>
        <w:pStyle w:val="ListParagraph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 xml:space="preserve">По второму вопросу Повестки дня – 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sz w:val="28"/>
          <w:szCs w:val="28"/>
        </w:rPr>
        <w:t>Избрание командиром отряда …….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Результаты голосования: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«За»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  - единогласно   (…. – голосов)</w:t>
      </w:r>
    </w:p>
    <w:p w:rsidR="006209FA" w:rsidRPr="00E9736B" w:rsidRDefault="006209FA" w:rsidP="00235613">
      <w:pPr>
        <w:pStyle w:val="NoSpacing"/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«Против»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- нет   (…. – голосов)</w:t>
      </w:r>
    </w:p>
    <w:p w:rsidR="006209FA" w:rsidRDefault="006209FA" w:rsidP="001B3674">
      <w:pPr>
        <w:pStyle w:val="NoSpacing"/>
        <w:spacing w:line="30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9736B">
        <w:rPr>
          <w:rFonts w:ascii="Times New Roman" w:hAnsi="Times New Roman" w:cs="Times New Roman"/>
          <w:b/>
          <w:bCs/>
          <w:sz w:val="28"/>
          <w:szCs w:val="28"/>
        </w:rPr>
        <w:t>«Воздержался»</w:t>
      </w:r>
      <w:r w:rsidRPr="00E9736B">
        <w:rPr>
          <w:rFonts w:ascii="Times New Roman" w:hAnsi="Times New Roman" w:cs="Times New Roman"/>
          <w:sz w:val="28"/>
          <w:szCs w:val="28"/>
        </w:rPr>
        <w:t xml:space="preserve">  - нет  (…. – голосов)</w:t>
      </w:r>
    </w:p>
    <w:p w:rsidR="006209FA" w:rsidRPr="002241C9" w:rsidRDefault="006209FA" w:rsidP="00235613">
      <w:p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b/>
          <w:bCs/>
          <w:sz w:val="28"/>
          <w:szCs w:val="28"/>
        </w:rPr>
        <w:t>Решение принято</w:t>
      </w:r>
      <w:r w:rsidRPr="002241C9">
        <w:rPr>
          <w:rFonts w:ascii="Times New Roman" w:hAnsi="Times New Roman" w:cs="Times New Roman"/>
          <w:sz w:val="28"/>
          <w:szCs w:val="28"/>
        </w:rPr>
        <w:t xml:space="preserve"> (непринято</w:t>
      </w:r>
      <w:r w:rsidRPr="002241C9">
        <w:rPr>
          <w:rFonts w:ascii="Times New Roman" w:hAnsi="Times New Roman" w:cs="Times New Roman"/>
          <w:b/>
          <w:bCs/>
          <w:sz w:val="28"/>
          <w:szCs w:val="28"/>
        </w:rPr>
        <w:t>)  - единогласно</w:t>
      </w:r>
      <w:r w:rsidRPr="002241C9">
        <w:rPr>
          <w:rFonts w:ascii="Times New Roman" w:hAnsi="Times New Roman" w:cs="Times New Roman"/>
          <w:sz w:val="28"/>
          <w:szCs w:val="28"/>
        </w:rPr>
        <w:t xml:space="preserve"> («За» …. –голосов; «Против» …. –голосов; «Воздержался» …. –голосов)</w:t>
      </w:r>
    </w:p>
    <w:p w:rsidR="006209FA" w:rsidRPr="002241C9" w:rsidRDefault="006209FA" w:rsidP="00235613">
      <w:p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 xml:space="preserve">По второму вопросу Повестки дня – </w:t>
      </w:r>
    </w:p>
    <w:p w:rsidR="006209FA" w:rsidRPr="002241C9" w:rsidRDefault="006209FA" w:rsidP="00235613">
      <w:p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>Председательствующий ______________________    (Ф.И.О.)</w:t>
      </w:r>
    </w:p>
    <w:p w:rsidR="006209FA" w:rsidRPr="00E9736B" w:rsidRDefault="006209FA" w:rsidP="00235613">
      <w:pPr>
        <w:jc w:val="both"/>
        <w:rPr>
          <w:rFonts w:ascii="Times New Roman" w:hAnsi="Times New Roman" w:cs="Times New Roman"/>
          <w:sz w:val="28"/>
          <w:szCs w:val="28"/>
        </w:rPr>
      </w:pPr>
      <w:r w:rsidRPr="002241C9">
        <w:rPr>
          <w:rFonts w:ascii="Times New Roman" w:hAnsi="Times New Roman" w:cs="Times New Roman"/>
          <w:sz w:val="28"/>
          <w:szCs w:val="28"/>
        </w:rPr>
        <w:t xml:space="preserve">Секретарь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_</w:t>
      </w:r>
      <w:r w:rsidRPr="002241C9">
        <w:rPr>
          <w:rFonts w:ascii="Times New Roman" w:hAnsi="Times New Roman" w:cs="Times New Roman"/>
          <w:sz w:val="28"/>
          <w:szCs w:val="28"/>
        </w:rPr>
        <w:t>___________________</w:t>
      </w:r>
      <w:r>
        <w:rPr>
          <w:rFonts w:ascii="Times New Roman" w:hAnsi="Times New Roman" w:cs="Times New Roman"/>
          <w:sz w:val="28"/>
          <w:szCs w:val="28"/>
        </w:rPr>
        <w:t>____ (Ф.И.О)</w:t>
      </w:r>
    </w:p>
    <w:p w:rsidR="006209FA" w:rsidRDefault="006209FA" w:rsidP="00235613">
      <w:pPr>
        <w:rPr>
          <w:rFonts w:ascii="Times New Roman" w:hAnsi="Times New Roman" w:cs="Times New Roman"/>
          <w:sz w:val="28"/>
          <w:szCs w:val="28"/>
        </w:rPr>
      </w:pPr>
    </w:p>
    <w:p w:rsidR="006209FA" w:rsidRPr="00667AEE" w:rsidRDefault="006209FA" w:rsidP="00667AEE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67AEE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667A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209FA" w:rsidRPr="007D4351" w:rsidRDefault="006209FA" w:rsidP="00667AEE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209FA" w:rsidRPr="007D4351" w:rsidRDefault="006209FA" w:rsidP="00667AEE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209FA" w:rsidRPr="005C456A" w:rsidRDefault="006209FA" w:rsidP="00667AEE">
      <w:pPr>
        <w:jc w:val="center"/>
        <w:rPr>
          <w:rFonts w:ascii="Times New Roman" w:hAnsi="Times New Roman" w:cs="Times New Roman"/>
          <w:b/>
          <w:bCs/>
        </w:rPr>
      </w:pPr>
      <w:r w:rsidRPr="005C456A">
        <w:rPr>
          <w:rFonts w:ascii="Times New Roman" w:hAnsi="Times New Roman" w:cs="Times New Roman"/>
          <w:b/>
          <w:bCs/>
        </w:rPr>
        <w:t>КНИГА УЧЕТА</w:t>
      </w:r>
    </w:p>
    <w:p w:rsidR="006209FA" w:rsidRPr="00420187" w:rsidRDefault="006209FA" w:rsidP="00667AEE">
      <w:pPr>
        <w:jc w:val="center"/>
        <w:rPr>
          <w:rFonts w:ascii="Times New Roman" w:hAnsi="Times New Roman" w:cs="Times New Roman"/>
          <w:b/>
          <w:bCs/>
        </w:rPr>
      </w:pPr>
      <w:r w:rsidRPr="00420187">
        <w:rPr>
          <w:rFonts w:ascii="Times New Roman" w:hAnsi="Times New Roman" w:cs="Times New Roman"/>
          <w:b/>
          <w:bCs/>
        </w:rPr>
        <w:t>членов _________________________________________ отделения местного (регионального) Всероссийского детско-юношеского военно-патриотического общественного движения «Юнармия» Республики Татарстан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67"/>
        <w:gridCol w:w="1652"/>
        <w:gridCol w:w="1283"/>
        <w:gridCol w:w="2088"/>
        <w:gridCol w:w="2015"/>
        <w:gridCol w:w="1758"/>
      </w:tblGrid>
      <w:tr w:rsidR="006209FA" w:rsidRPr="00E2555B">
        <w:tc>
          <w:tcPr>
            <w:tcW w:w="720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916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 xml:space="preserve">Ф.И.О.  </w:t>
            </w:r>
          </w:p>
        </w:tc>
        <w:tc>
          <w:tcPr>
            <w:tcW w:w="1333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2376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Домашний адрес, телефон , № школы</w:t>
            </w:r>
          </w:p>
        </w:tc>
        <w:tc>
          <w:tcPr>
            <w:tcW w:w="2191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Дата и номер протокола о приеме в Организацию</w:t>
            </w:r>
          </w:p>
        </w:tc>
        <w:tc>
          <w:tcPr>
            <w:tcW w:w="1885" w:type="dxa"/>
          </w:tcPr>
          <w:p w:rsidR="006209FA" w:rsidRPr="00E2555B" w:rsidRDefault="006209FA" w:rsidP="00E25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2555B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209FA" w:rsidRPr="00E2555B">
        <w:tc>
          <w:tcPr>
            <w:tcW w:w="720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916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333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2376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2191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885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</w:tr>
      <w:tr w:rsidR="006209FA" w:rsidRPr="00E2555B">
        <w:tc>
          <w:tcPr>
            <w:tcW w:w="720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916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333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2376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2191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  <w:tc>
          <w:tcPr>
            <w:tcW w:w="1885" w:type="dxa"/>
          </w:tcPr>
          <w:p w:rsidR="006209FA" w:rsidRPr="00E2555B" w:rsidRDefault="006209FA" w:rsidP="00E2555B">
            <w:pPr>
              <w:spacing w:after="0" w:line="240" w:lineRule="auto"/>
            </w:pPr>
          </w:p>
        </w:tc>
      </w:tr>
    </w:tbl>
    <w:p w:rsidR="006209FA" w:rsidRDefault="006209FA" w:rsidP="00235613">
      <w:pPr>
        <w:rPr>
          <w:rFonts w:ascii="Times New Roman" w:hAnsi="Times New Roman" w:cs="Times New Roman"/>
          <w:sz w:val="28"/>
          <w:szCs w:val="28"/>
        </w:rPr>
      </w:pPr>
    </w:p>
    <w:p w:rsidR="006209FA" w:rsidRPr="00235613" w:rsidRDefault="006209FA" w:rsidP="00235613">
      <w:pPr>
        <w:pStyle w:val="ListParagraph"/>
        <w:spacing w:after="0"/>
        <w:ind w:left="0"/>
        <w:jc w:val="right"/>
        <w:rPr>
          <w:rFonts w:ascii="Times New Roman" w:hAnsi="Times New Roman" w:cs="Times New Roman"/>
        </w:rPr>
      </w:pPr>
    </w:p>
    <w:sectPr w:rsidR="006209FA" w:rsidRPr="00235613" w:rsidSect="00655A2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9293C"/>
    <w:multiLevelType w:val="hybridMultilevel"/>
    <w:tmpl w:val="E70C5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E1E3D"/>
    <w:multiLevelType w:val="hybridMultilevel"/>
    <w:tmpl w:val="DCBA7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9476D7"/>
    <w:multiLevelType w:val="hybridMultilevel"/>
    <w:tmpl w:val="84F63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525B2"/>
    <w:multiLevelType w:val="multilevel"/>
    <w:tmpl w:val="08ACF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9634AF5"/>
    <w:multiLevelType w:val="hybridMultilevel"/>
    <w:tmpl w:val="84F63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06DF"/>
    <w:rsid w:val="0001111F"/>
    <w:rsid w:val="00031981"/>
    <w:rsid w:val="00037BB7"/>
    <w:rsid w:val="000D6B72"/>
    <w:rsid w:val="000E3B10"/>
    <w:rsid w:val="001006DF"/>
    <w:rsid w:val="00112C11"/>
    <w:rsid w:val="00147924"/>
    <w:rsid w:val="00163D5A"/>
    <w:rsid w:val="00183FF3"/>
    <w:rsid w:val="001B350C"/>
    <w:rsid w:val="001B3674"/>
    <w:rsid w:val="001D38C4"/>
    <w:rsid w:val="0022388A"/>
    <w:rsid w:val="002241C9"/>
    <w:rsid w:val="00235613"/>
    <w:rsid w:val="002C7B9E"/>
    <w:rsid w:val="0030607D"/>
    <w:rsid w:val="003105C8"/>
    <w:rsid w:val="0033712A"/>
    <w:rsid w:val="003A0040"/>
    <w:rsid w:val="003D5AAE"/>
    <w:rsid w:val="003E018C"/>
    <w:rsid w:val="00404E5F"/>
    <w:rsid w:val="00420187"/>
    <w:rsid w:val="00436006"/>
    <w:rsid w:val="004802D2"/>
    <w:rsid w:val="00487EDD"/>
    <w:rsid w:val="004924D5"/>
    <w:rsid w:val="004928C1"/>
    <w:rsid w:val="004D67CD"/>
    <w:rsid w:val="00502448"/>
    <w:rsid w:val="00507B70"/>
    <w:rsid w:val="00511B05"/>
    <w:rsid w:val="00564D0B"/>
    <w:rsid w:val="005916C6"/>
    <w:rsid w:val="005B34CB"/>
    <w:rsid w:val="005C456A"/>
    <w:rsid w:val="006209FA"/>
    <w:rsid w:val="0062357C"/>
    <w:rsid w:val="0063625C"/>
    <w:rsid w:val="0063714F"/>
    <w:rsid w:val="00655A25"/>
    <w:rsid w:val="00667AEE"/>
    <w:rsid w:val="00667EDB"/>
    <w:rsid w:val="00684800"/>
    <w:rsid w:val="006A2CCF"/>
    <w:rsid w:val="006B18DF"/>
    <w:rsid w:val="006C4B53"/>
    <w:rsid w:val="006C586A"/>
    <w:rsid w:val="006F2D62"/>
    <w:rsid w:val="006F376F"/>
    <w:rsid w:val="00722263"/>
    <w:rsid w:val="007246E2"/>
    <w:rsid w:val="00750000"/>
    <w:rsid w:val="0075647C"/>
    <w:rsid w:val="00761508"/>
    <w:rsid w:val="007D4351"/>
    <w:rsid w:val="008003A1"/>
    <w:rsid w:val="0083037C"/>
    <w:rsid w:val="008606F6"/>
    <w:rsid w:val="00861403"/>
    <w:rsid w:val="00865229"/>
    <w:rsid w:val="008F131F"/>
    <w:rsid w:val="00935112"/>
    <w:rsid w:val="009B504D"/>
    <w:rsid w:val="009D2934"/>
    <w:rsid w:val="009E5DC8"/>
    <w:rsid w:val="00A5342E"/>
    <w:rsid w:val="00A5738F"/>
    <w:rsid w:val="00A71FE3"/>
    <w:rsid w:val="00A90362"/>
    <w:rsid w:val="00A951E2"/>
    <w:rsid w:val="00AD0869"/>
    <w:rsid w:val="00B2280B"/>
    <w:rsid w:val="00B52941"/>
    <w:rsid w:val="00B60C6C"/>
    <w:rsid w:val="00B8336D"/>
    <w:rsid w:val="00B9536F"/>
    <w:rsid w:val="00B96A1E"/>
    <w:rsid w:val="00BE7F93"/>
    <w:rsid w:val="00C116A7"/>
    <w:rsid w:val="00C12951"/>
    <w:rsid w:val="00C6365A"/>
    <w:rsid w:val="00C72B0C"/>
    <w:rsid w:val="00CC69B9"/>
    <w:rsid w:val="00CF12CD"/>
    <w:rsid w:val="00CF1738"/>
    <w:rsid w:val="00D740FB"/>
    <w:rsid w:val="00D841D2"/>
    <w:rsid w:val="00DD645B"/>
    <w:rsid w:val="00DF4204"/>
    <w:rsid w:val="00E2555B"/>
    <w:rsid w:val="00E47162"/>
    <w:rsid w:val="00E50E7B"/>
    <w:rsid w:val="00E92AB4"/>
    <w:rsid w:val="00E9736B"/>
    <w:rsid w:val="00EA23A8"/>
    <w:rsid w:val="00EA553B"/>
    <w:rsid w:val="00F95287"/>
    <w:rsid w:val="00FA04A1"/>
    <w:rsid w:val="00FA2DC1"/>
    <w:rsid w:val="00FB5C7A"/>
    <w:rsid w:val="00FD5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12A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50000"/>
    <w:pPr>
      <w:keepNext/>
      <w:keepLines/>
      <w:spacing w:before="480" w:after="0" w:line="240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50000"/>
    <w:rPr>
      <w:rFonts w:ascii="Cambria" w:hAnsi="Cambria" w:cs="Cambria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99"/>
    <w:qFormat/>
    <w:rsid w:val="001006DF"/>
    <w:pPr>
      <w:ind w:left="720"/>
    </w:pPr>
  </w:style>
  <w:style w:type="table" w:styleId="TableGrid">
    <w:name w:val="Table Grid"/>
    <w:basedOn w:val="TableNormal"/>
    <w:uiPriority w:val="99"/>
    <w:rsid w:val="006C4B53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EA5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A553B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235613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33</Pages>
  <Words>3378</Words>
  <Characters>19256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</cp:lastModifiedBy>
  <cp:revision>3</cp:revision>
  <cp:lastPrinted>2017-06-09T06:57:00Z</cp:lastPrinted>
  <dcterms:created xsi:type="dcterms:W3CDTF">2017-06-23T11:37:00Z</dcterms:created>
  <dcterms:modified xsi:type="dcterms:W3CDTF">2017-10-19T10:44:00Z</dcterms:modified>
</cp:coreProperties>
</file>